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088"/>
        <w:gridCol w:w="6768"/>
      </w:tblGrid>
      <w:tr w:rsidR="00E624A5">
        <w:tc>
          <w:tcPr>
            <w:tcW w:w="2088" w:type="dxa"/>
          </w:tcPr>
          <w:p w:rsidR="00E624A5" w:rsidRPr="00AD0232" w:rsidRDefault="00E624A5" w:rsidP="00580C65">
            <w:pPr>
              <w:pStyle w:val="Heading1"/>
              <w:rPr>
                <w:lang w:val="nn-NO"/>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6.25pt">
                  <v:imagedata r:id="rId7" o:title=""/>
                </v:shape>
              </w:pict>
            </w:r>
          </w:p>
        </w:tc>
        <w:tc>
          <w:tcPr>
            <w:tcW w:w="6768" w:type="dxa"/>
          </w:tcPr>
          <w:p w:rsidR="00E624A5" w:rsidRPr="00AD0232" w:rsidRDefault="00E624A5" w:rsidP="006768E9">
            <w:pPr>
              <w:rPr>
                <w:lang w:val="nn-NO"/>
              </w:rPr>
            </w:pPr>
            <w:r w:rsidRPr="00AD0232">
              <w:rPr>
                <w:rFonts w:ascii="Arial" w:hAnsi="Arial" w:cs="Arial"/>
                <w:b/>
                <w:bCs/>
                <w:kern w:val="32"/>
                <w:sz w:val="32"/>
                <w:szCs w:val="32"/>
                <w:lang w:val="nn-NO"/>
              </w:rPr>
              <w:br/>
            </w:r>
          </w:p>
          <w:p w:rsidR="00E624A5" w:rsidRPr="00AD0232" w:rsidRDefault="00E624A5" w:rsidP="006768E9">
            <w:pPr>
              <w:rPr>
                <w:lang w:val="nn-NO"/>
              </w:rPr>
            </w:pPr>
            <w:smartTag w:uri="urn:schemas-microsoft-com:office:smarttags" w:element="place">
              <w:smartTag w:uri="urn:schemas-microsoft-com:office:smarttags" w:element="City">
                <w:r w:rsidRPr="00AD0232">
                  <w:rPr>
                    <w:rFonts w:ascii="Comic Sans MS" w:hAnsi="Comic Sans MS" w:cs="Comic Sans MS"/>
                    <w:b/>
                    <w:bCs/>
                    <w:sz w:val="56"/>
                    <w:szCs w:val="56"/>
                  </w:rPr>
                  <w:t>Troms</w:t>
                </w:r>
              </w:smartTag>
            </w:smartTag>
            <w:r w:rsidRPr="00AD0232">
              <w:rPr>
                <w:rFonts w:ascii="Comic Sans MS" w:hAnsi="Comic Sans MS" w:cs="Comic Sans MS"/>
                <w:b/>
                <w:bCs/>
                <w:sz w:val="56"/>
                <w:szCs w:val="56"/>
              </w:rPr>
              <w:t xml:space="preserve"> Nei til EU</w:t>
            </w:r>
          </w:p>
        </w:tc>
      </w:tr>
    </w:tbl>
    <w:p w:rsidR="00E624A5" w:rsidRDefault="00E624A5" w:rsidP="003C4CD9">
      <w:pPr>
        <w:pStyle w:val="Heading1"/>
        <w:spacing w:before="120"/>
        <w:rPr>
          <w:sz w:val="40"/>
          <w:szCs w:val="40"/>
          <w:lang w:val="nn-NO"/>
        </w:rPr>
      </w:pPr>
    </w:p>
    <w:p w:rsidR="00E624A5" w:rsidRPr="003C4CD9" w:rsidRDefault="00E624A5" w:rsidP="003C4CD9">
      <w:pPr>
        <w:pStyle w:val="Heading1"/>
        <w:spacing w:before="120"/>
        <w:rPr>
          <w:sz w:val="40"/>
          <w:szCs w:val="40"/>
          <w:lang w:val="nn-NO"/>
        </w:rPr>
      </w:pPr>
      <w:r>
        <w:rPr>
          <w:sz w:val="40"/>
          <w:szCs w:val="40"/>
          <w:lang w:val="nn-NO"/>
        </w:rPr>
        <w:t>Årsmelding 2025</w:t>
      </w:r>
    </w:p>
    <w:p w:rsidR="00E624A5" w:rsidRPr="0043631C" w:rsidRDefault="00E624A5" w:rsidP="000E53B3">
      <w:pPr>
        <w:rPr>
          <w:lang w:val="nn-NO"/>
        </w:rPr>
      </w:pPr>
    </w:p>
    <w:p w:rsidR="00E624A5" w:rsidRDefault="00E624A5" w:rsidP="000E53B3">
      <w:pPr>
        <w:rPr>
          <w:b/>
          <w:bCs/>
          <w:sz w:val="28"/>
          <w:szCs w:val="28"/>
          <w:lang w:val="nn-NO"/>
        </w:rPr>
      </w:pPr>
      <w:r>
        <w:rPr>
          <w:b/>
          <w:bCs/>
          <w:sz w:val="28"/>
          <w:szCs w:val="28"/>
          <w:lang w:val="nn-NO"/>
        </w:rPr>
        <w:t>1. Tillitsvalgte</w:t>
      </w:r>
    </w:p>
    <w:p w:rsidR="00E624A5" w:rsidRDefault="00E624A5" w:rsidP="000E53B3">
      <w:pPr>
        <w:rPr>
          <w:b/>
          <w:bCs/>
          <w:sz w:val="28"/>
          <w:szCs w:val="28"/>
          <w:lang w:val="nn-NO"/>
        </w:rPr>
      </w:pPr>
    </w:p>
    <w:p w:rsidR="00E624A5" w:rsidRPr="00437746" w:rsidRDefault="00E624A5" w:rsidP="000E53B3">
      <w:pPr>
        <w:rPr>
          <w:b/>
          <w:bCs/>
          <w:lang w:val="nn-NO"/>
        </w:rPr>
      </w:pPr>
      <w:r w:rsidRPr="00437746">
        <w:rPr>
          <w:b/>
          <w:bCs/>
          <w:lang w:val="nn-NO"/>
        </w:rPr>
        <w:t>Styret har i meldingsåret bestått av</w:t>
      </w:r>
    </w:p>
    <w:p w:rsidR="00E624A5" w:rsidRDefault="00E624A5" w:rsidP="000E53B3">
      <w:pPr>
        <w:rPr>
          <w:b/>
          <w:bCs/>
          <w:sz w:val="28"/>
          <w:szCs w:val="28"/>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6"/>
        <w:gridCol w:w="1061"/>
        <w:gridCol w:w="1936"/>
        <w:gridCol w:w="936"/>
        <w:gridCol w:w="2812"/>
      </w:tblGrid>
      <w:tr w:rsidR="00E624A5" w:rsidRPr="00446116">
        <w:tc>
          <w:tcPr>
            <w:tcW w:w="0" w:type="auto"/>
            <w:shd w:val="clear" w:color="auto" w:fill="FFFF99"/>
          </w:tcPr>
          <w:p w:rsidR="00E624A5" w:rsidRPr="00446116" w:rsidRDefault="00E624A5" w:rsidP="00B96732">
            <w:pPr>
              <w:rPr>
                <w:sz w:val="20"/>
                <w:szCs w:val="20"/>
                <w:lang w:val="nb-NO"/>
              </w:rPr>
            </w:pPr>
            <w:r w:rsidRPr="00446116">
              <w:rPr>
                <w:sz w:val="20"/>
                <w:szCs w:val="20"/>
                <w:lang w:val="nb-NO"/>
              </w:rPr>
              <w:t>Navn</w:t>
            </w:r>
          </w:p>
        </w:tc>
        <w:tc>
          <w:tcPr>
            <w:tcW w:w="0" w:type="auto"/>
            <w:shd w:val="clear" w:color="auto" w:fill="FFFF99"/>
          </w:tcPr>
          <w:p w:rsidR="00E624A5" w:rsidRPr="00446116" w:rsidRDefault="00E624A5" w:rsidP="00B96732">
            <w:pPr>
              <w:rPr>
                <w:sz w:val="20"/>
                <w:szCs w:val="20"/>
                <w:lang w:val="nb-NO"/>
              </w:rPr>
            </w:pPr>
            <w:r w:rsidRPr="00446116">
              <w:rPr>
                <w:sz w:val="20"/>
                <w:szCs w:val="20"/>
                <w:lang w:val="nb-NO"/>
              </w:rPr>
              <w:t>Kommune</w:t>
            </w:r>
          </w:p>
        </w:tc>
        <w:tc>
          <w:tcPr>
            <w:tcW w:w="0" w:type="auto"/>
            <w:shd w:val="clear" w:color="auto" w:fill="FFFF99"/>
          </w:tcPr>
          <w:p w:rsidR="00E624A5" w:rsidRPr="00446116" w:rsidRDefault="00E624A5" w:rsidP="00B96732">
            <w:pPr>
              <w:rPr>
                <w:sz w:val="20"/>
                <w:szCs w:val="20"/>
                <w:lang w:val="nb-NO"/>
              </w:rPr>
            </w:pPr>
            <w:r w:rsidRPr="00446116">
              <w:rPr>
                <w:sz w:val="20"/>
                <w:szCs w:val="20"/>
                <w:lang w:val="nb-NO"/>
              </w:rPr>
              <w:t>Verv</w:t>
            </w:r>
          </w:p>
        </w:tc>
        <w:tc>
          <w:tcPr>
            <w:tcW w:w="0" w:type="auto"/>
            <w:shd w:val="clear" w:color="auto" w:fill="FFFF99"/>
          </w:tcPr>
          <w:p w:rsidR="00E624A5" w:rsidRPr="00446116" w:rsidRDefault="00E624A5" w:rsidP="00B96732">
            <w:pPr>
              <w:rPr>
                <w:sz w:val="20"/>
                <w:szCs w:val="20"/>
                <w:lang w:val="nb-NO"/>
              </w:rPr>
            </w:pPr>
            <w:r w:rsidRPr="00446116">
              <w:rPr>
                <w:sz w:val="20"/>
                <w:szCs w:val="20"/>
                <w:lang w:val="nb-NO"/>
              </w:rPr>
              <w:t>Telefon</w:t>
            </w:r>
          </w:p>
        </w:tc>
        <w:tc>
          <w:tcPr>
            <w:tcW w:w="0" w:type="auto"/>
            <w:shd w:val="clear" w:color="auto" w:fill="FFFF99"/>
          </w:tcPr>
          <w:p w:rsidR="00E624A5" w:rsidRPr="00446116" w:rsidRDefault="00E624A5" w:rsidP="00B96732">
            <w:pPr>
              <w:rPr>
                <w:sz w:val="20"/>
                <w:szCs w:val="20"/>
                <w:lang w:val="nb-NO"/>
              </w:rPr>
            </w:pPr>
            <w:r w:rsidRPr="00446116">
              <w:rPr>
                <w:sz w:val="20"/>
                <w:szCs w:val="20"/>
                <w:lang w:val="nb-NO"/>
              </w:rPr>
              <w:t>e-post</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Reidun Berntsen Heggen</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Leder *)</w:t>
            </w:r>
          </w:p>
        </w:tc>
        <w:tc>
          <w:tcPr>
            <w:tcW w:w="0" w:type="auto"/>
          </w:tcPr>
          <w:p w:rsidR="00E624A5" w:rsidRPr="00446116" w:rsidRDefault="00E624A5" w:rsidP="00B96732">
            <w:pPr>
              <w:rPr>
                <w:sz w:val="18"/>
                <w:szCs w:val="18"/>
                <w:lang w:val="nb-NO"/>
              </w:rPr>
            </w:pPr>
            <w:r w:rsidRPr="00446116">
              <w:rPr>
                <w:sz w:val="18"/>
                <w:szCs w:val="18"/>
                <w:lang w:val="nb-NO"/>
              </w:rPr>
              <w:t>40241927</w:t>
            </w:r>
          </w:p>
        </w:tc>
        <w:tc>
          <w:tcPr>
            <w:tcW w:w="0" w:type="auto"/>
          </w:tcPr>
          <w:p w:rsidR="00E624A5" w:rsidRPr="00446116" w:rsidRDefault="00E624A5" w:rsidP="00B96732">
            <w:pPr>
              <w:rPr>
                <w:sz w:val="18"/>
                <w:szCs w:val="18"/>
                <w:lang w:val="nb-NO"/>
              </w:rPr>
            </w:pPr>
            <w:r w:rsidRPr="00446116">
              <w:rPr>
                <w:sz w:val="18"/>
                <w:szCs w:val="18"/>
                <w:lang w:val="nb-NO"/>
              </w:rPr>
              <w:t>reidun.heggen@gmail.com</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Tore Ruud</w:t>
            </w:r>
          </w:p>
        </w:tc>
        <w:tc>
          <w:tcPr>
            <w:tcW w:w="0" w:type="auto"/>
          </w:tcPr>
          <w:p w:rsidR="00E624A5" w:rsidRPr="00446116" w:rsidRDefault="00E624A5" w:rsidP="00B96732">
            <w:pPr>
              <w:rPr>
                <w:sz w:val="18"/>
                <w:szCs w:val="18"/>
                <w:lang w:val="nb-NO"/>
              </w:rPr>
            </w:pPr>
            <w:r w:rsidRPr="00446116">
              <w:rPr>
                <w:sz w:val="18"/>
                <w:szCs w:val="18"/>
                <w:lang w:val="nb-NO"/>
              </w:rPr>
              <w:t>Harstad</w:t>
            </w:r>
          </w:p>
        </w:tc>
        <w:tc>
          <w:tcPr>
            <w:tcW w:w="0" w:type="auto"/>
          </w:tcPr>
          <w:p w:rsidR="00E624A5" w:rsidRPr="00446116" w:rsidRDefault="00E624A5" w:rsidP="00B96732">
            <w:pPr>
              <w:rPr>
                <w:sz w:val="18"/>
                <w:szCs w:val="18"/>
                <w:lang w:val="nb-NO"/>
              </w:rPr>
            </w:pPr>
            <w:r w:rsidRPr="00446116">
              <w:rPr>
                <w:sz w:val="18"/>
                <w:szCs w:val="18"/>
                <w:lang w:val="nb-NO"/>
              </w:rPr>
              <w:t>Nestleder</w:t>
            </w:r>
          </w:p>
        </w:tc>
        <w:tc>
          <w:tcPr>
            <w:tcW w:w="0" w:type="auto"/>
          </w:tcPr>
          <w:p w:rsidR="00E624A5" w:rsidRPr="00446116" w:rsidRDefault="00E624A5" w:rsidP="00B96732">
            <w:pPr>
              <w:rPr>
                <w:sz w:val="18"/>
                <w:szCs w:val="18"/>
                <w:lang w:val="nb-NO"/>
              </w:rPr>
            </w:pPr>
            <w:r w:rsidRPr="00446116">
              <w:rPr>
                <w:sz w:val="18"/>
                <w:szCs w:val="18"/>
                <w:lang w:val="nb-NO"/>
              </w:rPr>
              <w:t>95285414</w:t>
            </w:r>
          </w:p>
        </w:tc>
        <w:tc>
          <w:tcPr>
            <w:tcW w:w="0" w:type="auto"/>
          </w:tcPr>
          <w:p w:rsidR="00E624A5" w:rsidRPr="00446116" w:rsidRDefault="00E624A5" w:rsidP="00B96732">
            <w:pPr>
              <w:rPr>
                <w:sz w:val="18"/>
                <w:szCs w:val="18"/>
                <w:lang w:val="nb-NO"/>
              </w:rPr>
            </w:pPr>
            <w:smartTag w:uri="urn:schemas-microsoft-com:office:smarttags" w:element="PersonName">
              <w:r w:rsidRPr="00446116">
                <w:rPr>
                  <w:sz w:val="18"/>
                  <w:szCs w:val="18"/>
                  <w:lang w:val="nb-NO"/>
                </w:rPr>
                <w:t>tore.ruud@elgsnes.no</w:t>
              </w:r>
            </w:smartTag>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Eli Berg</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Økonomiansvarlig</w:t>
            </w:r>
          </w:p>
        </w:tc>
        <w:tc>
          <w:tcPr>
            <w:tcW w:w="0" w:type="auto"/>
          </w:tcPr>
          <w:p w:rsidR="00E624A5" w:rsidRPr="00446116" w:rsidRDefault="00E624A5" w:rsidP="00B96732">
            <w:pPr>
              <w:rPr>
                <w:sz w:val="18"/>
                <w:szCs w:val="18"/>
                <w:lang w:val="nb-NO"/>
              </w:rPr>
            </w:pPr>
            <w:r w:rsidRPr="00446116">
              <w:rPr>
                <w:sz w:val="18"/>
                <w:szCs w:val="18"/>
                <w:lang w:val="nb-NO"/>
              </w:rPr>
              <w:t>48183747</w:t>
            </w:r>
          </w:p>
        </w:tc>
        <w:tc>
          <w:tcPr>
            <w:tcW w:w="0" w:type="auto"/>
          </w:tcPr>
          <w:p w:rsidR="00E624A5" w:rsidRPr="00446116" w:rsidRDefault="00E624A5" w:rsidP="00B96732">
            <w:pPr>
              <w:rPr>
                <w:sz w:val="18"/>
                <w:szCs w:val="18"/>
                <w:lang w:val="nb-NO"/>
              </w:rPr>
            </w:pPr>
            <w:r w:rsidRPr="00446116">
              <w:rPr>
                <w:sz w:val="18"/>
                <w:szCs w:val="18"/>
                <w:lang w:val="nb-NO"/>
              </w:rPr>
              <w:t>elibrg@online.no</w:t>
            </w:r>
          </w:p>
        </w:tc>
      </w:tr>
      <w:tr w:rsidR="00E624A5" w:rsidRPr="00446116">
        <w:trPr>
          <w:trHeight w:val="128"/>
        </w:trPr>
        <w:tc>
          <w:tcPr>
            <w:tcW w:w="0" w:type="auto"/>
          </w:tcPr>
          <w:p w:rsidR="00E624A5" w:rsidRPr="00446116" w:rsidRDefault="00E624A5" w:rsidP="00B96732">
            <w:pPr>
              <w:rPr>
                <w:sz w:val="18"/>
                <w:szCs w:val="18"/>
                <w:lang w:val="nb-NO"/>
              </w:rPr>
            </w:pPr>
            <w:r w:rsidRPr="00446116">
              <w:rPr>
                <w:sz w:val="18"/>
                <w:szCs w:val="18"/>
                <w:lang w:val="nb-NO"/>
              </w:rPr>
              <w:t>Sofie Axelsen Osland</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Fiskerikontakt</w:t>
            </w:r>
          </w:p>
        </w:tc>
        <w:tc>
          <w:tcPr>
            <w:tcW w:w="0" w:type="auto"/>
          </w:tcPr>
          <w:p w:rsidR="00E624A5" w:rsidRPr="00446116" w:rsidRDefault="00E624A5" w:rsidP="00B96732">
            <w:pPr>
              <w:rPr>
                <w:sz w:val="18"/>
                <w:szCs w:val="18"/>
                <w:lang w:val="nb-NO"/>
              </w:rPr>
            </w:pPr>
            <w:r w:rsidRPr="00446116">
              <w:rPr>
                <w:sz w:val="18"/>
                <w:szCs w:val="18"/>
                <w:lang w:val="nb-NO"/>
              </w:rPr>
              <w:t>90980863</w:t>
            </w:r>
          </w:p>
        </w:tc>
        <w:tc>
          <w:tcPr>
            <w:tcW w:w="0" w:type="auto"/>
          </w:tcPr>
          <w:p w:rsidR="00E624A5" w:rsidRPr="00446116" w:rsidRDefault="00E624A5" w:rsidP="00B96732">
            <w:pPr>
              <w:rPr>
                <w:sz w:val="18"/>
                <w:szCs w:val="18"/>
                <w:lang w:val="nb-NO"/>
              </w:rPr>
            </w:pPr>
            <w:r w:rsidRPr="00446116">
              <w:rPr>
                <w:sz w:val="18"/>
                <w:szCs w:val="18"/>
                <w:lang w:val="nb-NO"/>
              </w:rPr>
              <w:t>sofieosl@gmail.com</w:t>
            </w:r>
          </w:p>
        </w:tc>
      </w:tr>
      <w:tr w:rsidR="00E624A5" w:rsidRPr="00604875">
        <w:tc>
          <w:tcPr>
            <w:tcW w:w="0" w:type="auto"/>
          </w:tcPr>
          <w:p w:rsidR="00E624A5" w:rsidRPr="00446116" w:rsidRDefault="00E624A5" w:rsidP="00B96732">
            <w:pPr>
              <w:rPr>
                <w:sz w:val="18"/>
                <w:szCs w:val="18"/>
                <w:lang w:val="nb-NO"/>
              </w:rPr>
            </w:pPr>
            <w:r w:rsidRPr="00446116">
              <w:rPr>
                <w:sz w:val="18"/>
                <w:szCs w:val="18"/>
                <w:lang w:val="nb-NO"/>
              </w:rPr>
              <w:t>Reinaldo Montalvao</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Fagforeningskontakt</w:t>
            </w:r>
          </w:p>
        </w:tc>
        <w:tc>
          <w:tcPr>
            <w:tcW w:w="0" w:type="auto"/>
          </w:tcPr>
          <w:p w:rsidR="00E624A5" w:rsidRPr="00446116" w:rsidRDefault="00E624A5" w:rsidP="00B96732">
            <w:pPr>
              <w:rPr>
                <w:sz w:val="18"/>
                <w:szCs w:val="18"/>
                <w:lang w:val="nb-NO"/>
              </w:rPr>
            </w:pPr>
            <w:r w:rsidRPr="00446116">
              <w:rPr>
                <w:sz w:val="18"/>
                <w:szCs w:val="18"/>
                <w:lang w:val="nb-NO"/>
              </w:rPr>
              <w:t>94100477</w:t>
            </w:r>
          </w:p>
        </w:tc>
        <w:tc>
          <w:tcPr>
            <w:tcW w:w="0" w:type="auto"/>
          </w:tcPr>
          <w:p w:rsidR="00E624A5" w:rsidRPr="00446116" w:rsidRDefault="00E624A5" w:rsidP="00B96732">
            <w:pPr>
              <w:rPr>
                <w:sz w:val="18"/>
                <w:szCs w:val="18"/>
                <w:lang w:val="nb-NO"/>
              </w:rPr>
            </w:pPr>
            <w:r w:rsidRPr="00446116">
              <w:rPr>
                <w:sz w:val="18"/>
                <w:szCs w:val="18"/>
                <w:lang w:val="nb-NO"/>
              </w:rPr>
              <w:t>reinaldo_montalvao@yahoo.com.hr</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Anne Lise Isaksen</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Pr>
                <w:sz w:val="18"/>
                <w:szCs w:val="18"/>
                <w:lang w:val="nb-NO"/>
              </w:rPr>
              <w:t>Sekretær/k</w:t>
            </w:r>
            <w:r w:rsidRPr="00446116">
              <w:rPr>
                <w:sz w:val="18"/>
                <w:szCs w:val="18"/>
                <w:lang w:val="nb-NO"/>
              </w:rPr>
              <w:t>vinnekontakt</w:t>
            </w:r>
          </w:p>
        </w:tc>
        <w:tc>
          <w:tcPr>
            <w:tcW w:w="0" w:type="auto"/>
          </w:tcPr>
          <w:p w:rsidR="00E624A5" w:rsidRPr="00446116" w:rsidRDefault="00E624A5" w:rsidP="00B96732">
            <w:pPr>
              <w:rPr>
                <w:sz w:val="18"/>
                <w:szCs w:val="18"/>
                <w:lang w:val="nb-NO"/>
              </w:rPr>
            </w:pPr>
            <w:r w:rsidRPr="00446116">
              <w:rPr>
                <w:sz w:val="18"/>
                <w:szCs w:val="18"/>
                <w:lang w:val="nb-NO"/>
              </w:rPr>
              <w:t>90630010</w:t>
            </w:r>
          </w:p>
        </w:tc>
        <w:tc>
          <w:tcPr>
            <w:tcW w:w="0" w:type="auto"/>
          </w:tcPr>
          <w:p w:rsidR="00E624A5" w:rsidRPr="00446116" w:rsidRDefault="00E624A5" w:rsidP="00B96732">
            <w:pPr>
              <w:rPr>
                <w:sz w:val="18"/>
                <w:szCs w:val="18"/>
                <w:lang w:val="nb-NO"/>
              </w:rPr>
            </w:pPr>
            <w:r w:rsidRPr="00446116">
              <w:rPr>
                <w:sz w:val="18"/>
                <w:szCs w:val="18"/>
                <w:lang w:val="nb-NO"/>
              </w:rPr>
              <w:t>heiannelise@gmail.com</w:t>
            </w:r>
          </w:p>
        </w:tc>
      </w:tr>
      <w:tr w:rsidR="00E624A5" w:rsidRPr="00604875">
        <w:tc>
          <w:tcPr>
            <w:tcW w:w="0" w:type="auto"/>
          </w:tcPr>
          <w:p w:rsidR="00E624A5" w:rsidRPr="00446116" w:rsidRDefault="00E624A5" w:rsidP="00B96732">
            <w:pPr>
              <w:rPr>
                <w:sz w:val="18"/>
                <w:szCs w:val="18"/>
                <w:lang w:val="nb-NO"/>
              </w:rPr>
            </w:pPr>
            <w:r w:rsidRPr="00446116">
              <w:rPr>
                <w:sz w:val="18"/>
                <w:szCs w:val="18"/>
                <w:lang w:val="nb-NO"/>
              </w:rPr>
              <w:t>Paul Pedersen</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Styremedlem</w:t>
            </w:r>
          </w:p>
        </w:tc>
        <w:tc>
          <w:tcPr>
            <w:tcW w:w="0" w:type="auto"/>
          </w:tcPr>
          <w:p w:rsidR="00E624A5" w:rsidRPr="00446116" w:rsidRDefault="00E624A5" w:rsidP="00B96732">
            <w:pPr>
              <w:rPr>
                <w:sz w:val="18"/>
                <w:szCs w:val="18"/>
                <w:lang w:val="nb-NO"/>
              </w:rPr>
            </w:pPr>
            <w:r w:rsidRPr="00446116">
              <w:rPr>
                <w:sz w:val="18"/>
                <w:szCs w:val="18"/>
                <w:lang w:val="nb-NO"/>
              </w:rPr>
              <w:t>95070020</w:t>
            </w:r>
          </w:p>
        </w:tc>
        <w:tc>
          <w:tcPr>
            <w:tcW w:w="0" w:type="auto"/>
          </w:tcPr>
          <w:p w:rsidR="00E624A5" w:rsidRPr="00446116" w:rsidRDefault="00E624A5" w:rsidP="00B96732">
            <w:pPr>
              <w:rPr>
                <w:sz w:val="18"/>
                <w:szCs w:val="18"/>
                <w:lang w:val="nb-NO"/>
              </w:rPr>
            </w:pPr>
            <w:r w:rsidRPr="00446116">
              <w:rPr>
                <w:sz w:val="18"/>
                <w:szCs w:val="18"/>
                <w:lang w:val="nb-NO"/>
              </w:rPr>
              <w:t>paul.h.pedersen@outlook.com</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Nils Aarsæther</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Styremedlem</w:t>
            </w:r>
          </w:p>
        </w:tc>
        <w:tc>
          <w:tcPr>
            <w:tcW w:w="0" w:type="auto"/>
          </w:tcPr>
          <w:p w:rsidR="00E624A5" w:rsidRPr="00446116" w:rsidRDefault="00E624A5" w:rsidP="00B96732">
            <w:pPr>
              <w:rPr>
                <w:sz w:val="18"/>
                <w:szCs w:val="18"/>
                <w:lang w:val="nb-NO"/>
              </w:rPr>
            </w:pPr>
            <w:r w:rsidRPr="00446116">
              <w:rPr>
                <w:sz w:val="18"/>
                <w:szCs w:val="18"/>
                <w:lang w:val="nb-NO"/>
              </w:rPr>
              <w:t>48276860</w:t>
            </w:r>
          </w:p>
        </w:tc>
        <w:tc>
          <w:tcPr>
            <w:tcW w:w="0" w:type="auto"/>
          </w:tcPr>
          <w:p w:rsidR="00E624A5" w:rsidRPr="00446116" w:rsidRDefault="00E624A5" w:rsidP="00B96732">
            <w:pPr>
              <w:rPr>
                <w:sz w:val="18"/>
                <w:szCs w:val="18"/>
                <w:lang w:val="nb-NO"/>
              </w:rPr>
            </w:pPr>
            <w:r w:rsidRPr="00446116">
              <w:rPr>
                <w:sz w:val="18"/>
                <w:szCs w:val="18"/>
                <w:lang w:val="nb-NO"/>
              </w:rPr>
              <w:t>nils.aarsether@uit.no</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Inger Bye</w:t>
            </w:r>
          </w:p>
        </w:tc>
        <w:tc>
          <w:tcPr>
            <w:tcW w:w="0" w:type="auto"/>
          </w:tcPr>
          <w:p w:rsidR="00E624A5" w:rsidRPr="00446116" w:rsidRDefault="00E624A5" w:rsidP="00B96732">
            <w:pPr>
              <w:rPr>
                <w:sz w:val="18"/>
                <w:szCs w:val="18"/>
                <w:lang w:val="nb-NO"/>
              </w:rPr>
            </w:pPr>
            <w:r w:rsidRPr="00446116">
              <w:rPr>
                <w:sz w:val="18"/>
                <w:szCs w:val="18"/>
                <w:lang w:val="nb-NO"/>
              </w:rPr>
              <w:t>Harstad</w:t>
            </w:r>
          </w:p>
        </w:tc>
        <w:tc>
          <w:tcPr>
            <w:tcW w:w="0" w:type="auto"/>
          </w:tcPr>
          <w:p w:rsidR="00E624A5" w:rsidRPr="00446116" w:rsidRDefault="00E624A5" w:rsidP="00B96732">
            <w:pPr>
              <w:rPr>
                <w:sz w:val="18"/>
                <w:szCs w:val="18"/>
                <w:lang w:val="nb-NO"/>
              </w:rPr>
            </w:pPr>
            <w:r w:rsidRPr="00446116">
              <w:rPr>
                <w:sz w:val="18"/>
                <w:szCs w:val="18"/>
                <w:lang w:val="nb-NO"/>
              </w:rPr>
              <w:t>1. vara</w:t>
            </w:r>
          </w:p>
        </w:tc>
        <w:tc>
          <w:tcPr>
            <w:tcW w:w="0" w:type="auto"/>
          </w:tcPr>
          <w:p w:rsidR="00E624A5" w:rsidRPr="00446116" w:rsidRDefault="00E624A5" w:rsidP="00B96732">
            <w:pPr>
              <w:rPr>
                <w:sz w:val="18"/>
                <w:szCs w:val="18"/>
                <w:lang w:val="nb-NO"/>
              </w:rPr>
            </w:pPr>
            <w:r w:rsidRPr="00446116">
              <w:rPr>
                <w:sz w:val="18"/>
                <w:szCs w:val="18"/>
                <w:lang w:val="nb-NO"/>
              </w:rPr>
              <w:t>41244286</w:t>
            </w:r>
          </w:p>
        </w:tc>
        <w:tc>
          <w:tcPr>
            <w:tcW w:w="0" w:type="auto"/>
          </w:tcPr>
          <w:p w:rsidR="00E624A5" w:rsidRPr="00446116" w:rsidRDefault="00E624A5" w:rsidP="00B96732">
            <w:pPr>
              <w:rPr>
                <w:sz w:val="18"/>
                <w:szCs w:val="18"/>
                <w:lang w:val="nb-NO"/>
              </w:rPr>
            </w:pPr>
            <w:r w:rsidRPr="00446116">
              <w:rPr>
                <w:sz w:val="18"/>
                <w:szCs w:val="18"/>
                <w:lang w:val="nb-NO"/>
              </w:rPr>
              <w:t>in-bye@online.no</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Eivind Ditlevsen</w:t>
            </w:r>
          </w:p>
        </w:tc>
        <w:tc>
          <w:tcPr>
            <w:tcW w:w="0" w:type="auto"/>
          </w:tcPr>
          <w:p w:rsidR="00E624A5" w:rsidRPr="00446116" w:rsidRDefault="00E624A5" w:rsidP="00B96732">
            <w:pPr>
              <w:rPr>
                <w:sz w:val="18"/>
                <w:szCs w:val="18"/>
                <w:lang w:val="nb-NO"/>
              </w:rPr>
            </w:pPr>
            <w:r w:rsidRPr="00446116">
              <w:rPr>
                <w:sz w:val="18"/>
                <w:szCs w:val="18"/>
                <w:lang w:val="nb-NO"/>
              </w:rPr>
              <w:t>Senja</w:t>
            </w:r>
          </w:p>
        </w:tc>
        <w:tc>
          <w:tcPr>
            <w:tcW w:w="0" w:type="auto"/>
          </w:tcPr>
          <w:p w:rsidR="00E624A5" w:rsidRPr="00446116" w:rsidRDefault="00E624A5" w:rsidP="00B96732">
            <w:pPr>
              <w:rPr>
                <w:sz w:val="18"/>
                <w:szCs w:val="18"/>
                <w:lang w:val="nb-NO"/>
              </w:rPr>
            </w:pPr>
            <w:r w:rsidRPr="00446116">
              <w:rPr>
                <w:sz w:val="18"/>
                <w:szCs w:val="18"/>
                <w:lang w:val="nb-NO"/>
              </w:rPr>
              <w:t>2. vara</w:t>
            </w:r>
          </w:p>
        </w:tc>
        <w:tc>
          <w:tcPr>
            <w:tcW w:w="0" w:type="auto"/>
          </w:tcPr>
          <w:p w:rsidR="00E624A5" w:rsidRPr="00446116" w:rsidRDefault="00E624A5" w:rsidP="00B96732">
            <w:pPr>
              <w:rPr>
                <w:sz w:val="18"/>
                <w:szCs w:val="18"/>
                <w:lang w:val="nb-NO"/>
              </w:rPr>
            </w:pPr>
            <w:r w:rsidRPr="00446116">
              <w:rPr>
                <w:sz w:val="18"/>
                <w:szCs w:val="18"/>
                <w:lang w:val="nb-NO"/>
              </w:rPr>
              <w:t>97617242</w:t>
            </w:r>
          </w:p>
        </w:tc>
        <w:tc>
          <w:tcPr>
            <w:tcW w:w="0" w:type="auto"/>
          </w:tcPr>
          <w:p w:rsidR="00E624A5" w:rsidRPr="00446116" w:rsidRDefault="00E624A5" w:rsidP="00B96732">
            <w:pPr>
              <w:rPr>
                <w:sz w:val="18"/>
                <w:szCs w:val="18"/>
                <w:lang w:val="nb-NO"/>
              </w:rPr>
            </w:pPr>
            <w:r w:rsidRPr="00446116">
              <w:rPr>
                <w:sz w:val="18"/>
                <w:szCs w:val="18"/>
                <w:lang w:val="nb-NO"/>
              </w:rPr>
              <w:t>eivind.ditlevsen@online.no</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Jens Olav Løvlid</w:t>
            </w:r>
          </w:p>
        </w:tc>
        <w:tc>
          <w:tcPr>
            <w:tcW w:w="0" w:type="auto"/>
          </w:tcPr>
          <w:p w:rsidR="00E624A5" w:rsidRPr="00446116" w:rsidRDefault="00E624A5" w:rsidP="00B96732">
            <w:pPr>
              <w:rPr>
                <w:sz w:val="18"/>
                <w:szCs w:val="18"/>
                <w:lang w:val="nb-NO"/>
              </w:rPr>
            </w:pPr>
            <w:r w:rsidRPr="00446116">
              <w:rPr>
                <w:sz w:val="18"/>
                <w:szCs w:val="18"/>
                <w:lang w:val="nb-NO"/>
              </w:rPr>
              <w:t>Balsfjord</w:t>
            </w:r>
          </w:p>
        </w:tc>
        <w:tc>
          <w:tcPr>
            <w:tcW w:w="0" w:type="auto"/>
          </w:tcPr>
          <w:p w:rsidR="00E624A5" w:rsidRPr="00446116" w:rsidRDefault="00E624A5" w:rsidP="00B96732">
            <w:pPr>
              <w:rPr>
                <w:sz w:val="18"/>
                <w:szCs w:val="18"/>
                <w:lang w:val="nb-NO"/>
              </w:rPr>
            </w:pPr>
            <w:r w:rsidRPr="00446116">
              <w:rPr>
                <w:sz w:val="18"/>
                <w:szCs w:val="18"/>
                <w:lang w:val="nb-NO"/>
              </w:rPr>
              <w:t>3. vara</w:t>
            </w:r>
          </w:p>
        </w:tc>
        <w:tc>
          <w:tcPr>
            <w:tcW w:w="0" w:type="auto"/>
          </w:tcPr>
          <w:p w:rsidR="00E624A5" w:rsidRPr="00446116" w:rsidRDefault="00E624A5" w:rsidP="00B96732">
            <w:pPr>
              <w:rPr>
                <w:sz w:val="18"/>
                <w:szCs w:val="18"/>
                <w:lang w:val="nb-NO"/>
              </w:rPr>
            </w:pPr>
            <w:r w:rsidRPr="00446116">
              <w:rPr>
                <w:sz w:val="18"/>
                <w:szCs w:val="18"/>
                <w:lang w:val="nb-NO"/>
              </w:rPr>
              <w:t>97723572</w:t>
            </w:r>
          </w:p>
        </w:tc>
        <w:tc>
          <w:tcPr>
            <w:tcW w:w="0" w:type="auto"/>
          </w:tcPr>
          <w:p w:rsidR="00E624A5" w:rsidRPr="00446116" w:rsidRDefault="00E624A5" w:rsidP="00B96732">
            <w:pPr>
              <w:rPr>
                <w:sz w:val="18"/>
                <w:szCs w:val="18"/>
                <w:lang w:val="nb-NO"/>
              </w:rPr>
            </w:pPr>
            <w:r>
              <w:rPr>
                <w:sz w:val="18"/>
                <w:szCs w:val="18"/>
                <w:lang w:val="nb-NO"/>
              </w:rPr>
              <w:t>jens-ol</w:t>
            </w:r>
            <w:r w:rsidRPr="00446116">
              <w:rPr>
                <w:sz w:val="18"/>
                <w:szCs w:val="18"/>
                <w:lang w:val="nb-NO"/>
              </w:rPr>
              <w:t>@online.no</w:t>
            </w:r>
          </w:p>
        </w:tc>
      </w:tr>
      <w:tr w:rsidR="00E624A5" w:rsidRPr="00446116">
        <w:tc>
          <w:tcPr>
            <w:tcW w:w="0" w:type="auto"/>
          </w:tcPr>
          <w:p w:rsidR="00E624A5" w:rsidRPr="00446116" w:rsidRDefault="00E624A5" w:rsidP="00B96732">
            <w:pPr>
              <w:rPr>
                <w:sz w:val="18"/>
                <w:szCs w:val="18"/>
                <w:lang w:val="nb-NO"/>
              </w:rPr>
            </w:pPr>
            <w:r w:rsidRPr="00446116">
              <w:rPr>
                <w:sz w:val="18"/>
                <w:szCs w:val="18"/>
                <w:lang w:val="nb-NO"/>
              </w:rPr>
              <w:t>Oddbjørn Eidissen</w:t>
            </w:r>
          </w:p>
        </w:tc>
        <w:tc>
          <w:tcPr>
            <w:tcW w:w="0" w:type="auto"/>
          </w:tcPr>
          <w:p w:rsidR="00E624A5" w:rsidRPr="00446116" w:rsidRDefault="00E624A5" w:rsidP="00B96732">
            <w:pPr>
              <w:rPr>
                <w:sz w:val="18"/>
                <w:szCs w:val="18"/>
                <w:lang w:val="nb-NO"/>
              </w:rPr>
            </w:pPr>
            <w:r w:rsidRPr="00446116">
              <w:rPr>
                <w:sz w:val="18"/>
                <w:szCs w:val="18"/>
                <w:lang w:val="nb-NO"/>
              </w:rPr>
              <w:t>Tromsø</w:t>
            </w:r>
          </w:p>
        </w:tc>
        <w:tc>
          <w:tcPr>
            <w:tcW w:w="0" w:type="auto"/>
          </w:tcPr>
          <w:p w:rsidR="00E624A5" w:rsidRPr="00446116" w:rsidRDefault="00E624A5" w:rsidP="00B96732">
            <w:pPr>
              <w:rPr>
                <w:sz w:val="18"/>
                <w:szCs w:val="18"/>
                <w:lang w:val="nb-NO"/>
              </w:rPr>
            </w:pPr>
            <w:r w:rsidRPr="00446116">
              <w:rPr>
                <w:sz w:val="18"/>
                <w:szCs w:val="18"/>
                <w:lang w:val="nb-NO"/>
              </w:rPr>
              <w:t>4. vara</w:t>
            </w:r>
          </w:p>
        </w:tc>
        <w:tc>
          <w:tcPr>
            <w:tcW w:w="0" w:type="auto"/>
          </w:tcPr>
          <w:p w:rsidR="00E624A5" w:rsidRPr="00446116" w:rsidRDefault="00E624A5" w:rsidP="00B96732">
            <w:pPr>
              <w:rPr>
                <w:sz w:val="18"/>
                <w:szCs w:val="18"/>
                <w:lang w:val="nb-NO"/>
              </w:rPr>
            </w:pPr>
            <w:r w:rsidRPr="00446116">
              <w:rPr>
                <w:sz w:val="18"/>
                <w:szCs w:val="18"/>
                <w:lang w:val="nb-NO"/>
              </w:rPr>
              <w:t>95704920</w:t>
            </w:r>
          </w:p>
        </w:tc>
        <w:tc>
          <w:tcPr>
            <w:tcW w:w="0" w:type="auto"/>
          </w:tcPr>
          <w:p w:rsidR="00E624A5" w:rsidRPr="00446116" w:rsidRDefault="00E624A5" w:rsidP="00B96732">
            <w:pPr>
              <w:rPr>
                <w:sz w:val="18"/>
                <w:szCs w:val="18"/>
                <w:lang w:val="nb-NO"/>
              </w:rPr>
            </w:pPr>
            <w:r w:rsidRPr="00446116">
              <w:rPr>
                <w:sz w:val="18"/>
                <w:szCs w:val="18"/>
                <w:lang w:val="nb-NO"/>
              </w:rPr>
              <w:t>oddbjorn@oeidi.no</w:t>
            </w:r>
          </w:p>
        </w:tc>
      </w:tr>
    </w:tbl>
    <w:p w:rsidR="00E624A5" w:rsidRDefault="00E624A5" w:rsidP="008B1248">
      <w:pPr>
        <w:ind w:left="720" w:hanging="720"/>
        <w:rPr>
          <w:lang w:val="nn-NO"/>
        </w:rPr>
      </w:pPr>
    </w:p>
    <w:p w:rsidR="00E624A5" w:rsidRDefault="00E624A5" w:rsidP="008B1248">
      <w:pPr>
        <w:ind w:left="720" w:hanging="720"/>
        <w:rPr>
          <w:lang w:val="nn-NO"/>
        </w:rPr>
      </w:pPr>
      <w:r>
        <w:rPr>
          <w:lang w:val="nn-NO"/>
        </w:rPr>
        <w:t>*) Fram til 1. oktober 2025.</w:t>
      </w:r>
    </w:p>
    <w:p w:rsidR="00E624A5" w:rsidRPr="000C3205" w:rsidRDefault="00E624A5" w:rsidP="008B1248">
      <w:pPr>
        <w:ind w:left="720" w:hanging="720"/>
        <w:rPr>
          <w:lang w:val="nn-NO"/>
        </w:rPr>
      </w:pPr>
    </w:p>
    <w:p w:rsidR="00E624A5" w:rsidRDefault="00E624A5" w:rsidP="008B1248">
      <w:pPr>
        <w:ind w:left="720" w:hanging="720"/>
        <w:rPr>
          <w:lang w:val="nn-NO"/>
        </w:rPr>
      </w:pPr>
      <w:r>
        <w:rPr>
          <w:lang w:val="nn-NO"/>
        </w:rPr>
        <w:t xml:space="preserve">Rådsmedlemmer:  </w:t>
      </w:r>
      <w:r>
        <w:rPr>
          <w:lang w:val="nn-NO"/>
        </w:rPr>
        <w:tab/>
      </w:r>
      <w:r>
        <w:rPr>
          <w:lang w:val="nn-NO"/>
        </w:rPr>
        <w:tab/>
        <w:t xml:space="preserve">Anne Lise Isaksen  </w:t>
      </w:r>
      <w:r>
        <w:rPr>
          <w:lang w:val="nn-NO"/>
        </w:rPr>
        <w:tab/>
        <w:t>vara:</w:t>
      </w:r>
      <w:r>
        <w:rPr>
          <w:lang w:val="nn-NO"/>
        </w:rPr>
        <w:tab/>
        <w:t>Eli Berg</w:t>
      </w:r>
    </w:p>
    <w:p w:rsidR="00E624A5" w:rsidRDefault="00E624A5" w:rsidP="008B1248">
      <w:pPr>
        <w:ind w:left="720" w:hanging="720"/>
        <w:rPr>
          <w:lang w:val="nn-NO"/>
        </w:rPr>
      </w:pPr>
      <w:r>
        <w:rPr>
          <w:lang w:val="nn-NO"/>
        </w:rPr>
        <w:tab/>
      </w:r>
      <w:r>
        <w:rPr>
          <w:lang w:val="nn-NO"/>
        </w:rPr>
        <w:tab/>
      </w:r>
      <w:r>
        <w:rPr>
          <w:lang w:val="nn-NO"/>
        </w:rPr>
        <w:tab/>
      </w:r>
      <w:r>
        <w:rPr>
          <w:lang w:val="nn-NO"/>
        </w:rPr>
        <w:tab/>
        <w:t>Tore Ruud</w:t>
      </w:r>
      <w:r>
        <w:rPr>
          <w:lang w:val="nn-NO"/>
        </w:rPr>
        <w:tab/>
      </w:r>
      <w:r>
        <w:rPr>
          <w:lang w:val="nn-NO"/>
        </w:rPr>
        <w:tab/>
        <w:t>vara:</w:t>
      </w:r>
      <w:r>
        <w:rPr>
          <w:lang w:val="nn-NO"/>
        </w:rPr>
        <w:tab/>
        <w:t>Reinaldo Montalvao</w:t>
      </w:r>
    </w:p>
    <w:p w:rsidR="00E624A5" w:rsidRDefault="00E624A5" w:rsidP="000C3205">
      <w:pPr>
        <w:rPr>
          <w:lang w:val="nn-NO"/>
        </w:rPr>
      </w:pPr>
    </w:p>
    <w:p w:rsidR="00E624A5" w:rsidRDefault="00E624A5" w:rsidP="008B1248">
      <w:pPr>
        <w:ind w:left="720" w:hanging="720"/>
        <w:rPr>
          <w:lang w:val="nn-NO"/>
        </w:rPr>
      </w:pPr>
      <w:r>
        <w:rPr>
          <w:lang w:val="nn-NO"/>
        </w:rPr>
        <w:t>Revisor:</w:t>
      </w:r>
      <w:r>
        <w:rPr>
          <w:lang w:val="nn-NO"/>
        </w:rPr>
        <w:tab/>
      </w:r>
      <w:r>
        <w:rPr>
          <w:lang w:val="nn-NO"/>
        </w:rPr>
        <w:tab/>
      </w:r>
      <w:r>
        <w:rPr>
          <w:lang w:val="nn-NO"/>
        </w:rPr>
        <w:tab/>
        <w:t>Trond Flaten, Karlsøy</w:t>
      </w:r>
    </w:p>
    <w:p w:rsidR="00E624A5" w:rsidRDefault="00E624A5" w:rsidP="008B1248">
      <w:pPr>
        <w:ind w:left="720" w:hanging="720"/>
        <w:rPr>
          <w:lang w:val="nn-NO"/>
        </w:rPr>
      </w:pPr>
    </w:p>
    <w:p w:rsidR="00E624A5" w:rsidRDefault="00E624A5" w:rsidP="008B1248">
      <w:pPr>
        <w:ind w:left="720" w:hanging="720"/>
        <w:rPr>
          <w:lang w:val="nn-NO"/>
        </w:rPr>
      </w:pPr>
      <w:r>
        <w:rPr>
          <w:lang w:val="nn-NO"/>
        </w:rPr>
        <w:t>Valkomité:</w:t>
      </w:r>
      <w:r>
        <w:rPr>
          <w:lang w:val="nn-NO"/>
        </w:rPr>
        <w:tab/>
      </w:r>
      <w:r>
        <w:rPr>
          <w:lang w:val="nn-NO"/>
        </w:rPr>
        <w:tab/>
      </w:r>
      <w:r>
        <w:rPr>
          <w:lang w:val="nn-NO"/>
        </w:rPr>
        <w:tab/>
        <w:t>Inger Bye, Harstad</w:t>
      </w:r>
    </w:p>
    <w:p w:rsidR="00E624A5" w:rsidRDefault="00E624A5" w:rsidP="008B1248">
      <w:pPr>
        <w:ind w:left="720" w:hanging="720"/>
        <w:rPr>
          <w:lang w:val="nn-NO"/>
        </w:rPr>
      </w:pPr>
      <w:r>
        <w:rPr>
          <w:lang w:val="nn-NO"/>
        </w:rPr>
        <w:tab/>
      </w:r>
      <w:r>
        <w:rPr>
          <w:lang w:val="nn-NO"/>
        </w:rPr>
        <w:tab/>
      </w:r>
      <w:r>
        <w:rPr>
          <w:lang w:val="nn-NO"/>
        </w:rPr>
        <w:tab/>
      </w:r>
      <w:r>
        <w:rPr>
          <w:lang w:val="nn-NO"/>
        </w:rPr>
        <w:tab/>
        <w:t>Matias Kjerstad, Tromsø</w:t>
      </w:r>
    </w:p>
    <w:p w:rsidR="00E624A5" w:rsidRPr="00A67069" w:rsidRDefault="00E624A5" w:rsidP="00A67069">
      <w:pPr>
        <w:ind w:left="720" w:hanging="720"/>
        <w:rPr>
          <w:lang w:val="nn-NO"/>
        </w:rPr>
      </w:pPr>
      <w:r>
        <w:rPr>
          <w:lang w:val="nn-NO"/>
        </w:rPr>
        <w:tab/>
      </w:r>
      <w:r>
        <w:rPr>
          <w:lang w:val="nn-NO"/>
        </w:rPr>
        <w:tab/>
      </w:r>
      <w:r>
        <w:rPr>
          <w:lang w:val="nn-NO"/>
        </w:rPr>
        <w:tab/>
      </w:r>
      <w:r>
        <w:rPr>
          <w:lang w:val="nn-NO"/>
        </w:rPr>
        <w:tab/>
        <w:t>Leif Arne Heimro, Balsfjord</w:t>
      </w:r>
    </w:p>
    <w:p w:rsidR="00E624A5" w:rsidRDefault="00E624A5" w:rsidP="000E53B3">
      <w:pPr>
        <w:rPr>
          <w:b/>
          <w:bCs/>
          <w:lang w:val="nn-NO"/>
        </w:rPr>
      </w:pPr>
    </w:p>
    <w:p w:rsidR="00E624A5" w:rsidRPr="00737A87" w:rsidRDefault="00E624A5" w:rsidP="000E53B3">
      <w:pPr>
        <w:rPr>
          <w:b/>
          <w:bCs/>
          <w:lang w:val="nn-NO"/>
        </w:rPr>
      </w:pPr>
      <w:r w:rsidRPr="00737A87">
        <w:rPr>
          <w:b/>
          <w:bCs/>
          <w:lang w:val="nn-NO"/>
        </w:rPr>
        <w:t>Medlemmer av Troms Nei til EU med verv i sentralorganisasjonen</w:t>
      </w:r>
    </w:p>
    <w:p w:rsidR="00E624A5" w:rsidRPr="009A10F4" w:rsidRDefault="00E624A5" w:rsidP="000E53B3">
      <w:pPr>
        <w:rPr>
          <w:b/>
          <w:bCs/>
          <w:sz w:val="28"/>
          <w:szCs w:val="28"/>
          <w:lang w:val="nn-NO"/>
        </w:rPr>
      </w:pPr>
    </w:p>
    <w:p w:rsidR="00E624A5" w:rsidRDefault="00E624A5" w:rsidP="3FD53547">
      <w:pPr>
        <w:rPr>
          <w:lang w:val="nn-NO"/>
        </w:rPr>
      </w:pPr>
      <w:r w:rsidRPr="00973BFB">
        <w:rPr>
          <w:lang w:val="nn-NO"/>
        </w:rPr>
        <w:t>S</w:t>
      </w:r>
      <w:r w:rsidRPr="3FD53547">
        <w:rPr>
          <w:lang w:val="nn-NO"/>
        </w:rPr>
        <w:t xml:space="preserve">ofie Axelsen Osland er medlem av Nei til EUs </w:t>
      </w:r>
      <w:r>
        <w:rPr>
          <w:lang w:val="nn-NO"/>
        </w:rPr>
        <w:t xml:space="preserve">styre og </w:t>
      </w:r>
      <w:r w:rsidRPr="3FD53547">
        <w:rPr>
          <w:lang w:val="nn-NO"/>
        </w:rPr>
        <w:t>arbeidsutvalg</w:t>
      </w:r>
      <w:r>
        <w:rPr>
          <w:lang w:val="nn-NO"/>
        </w:rPr>
        <w:t xml:space="preserve"> og sekretær i Fiskeripolitisk utvalg.</w:t>
      </w:r>
    </w:p>
    <w:p w:rsidR="00E624A5" w:rsidRDefault="00E624A5" w:rsidP="009F10DD">
      <w:pPr>
        <w:tabs>
          <w:tab w:val="right" w:pos="8640"/>
        </w:tabs>
        <w:rPr>
          <w:lang w:val="nn-NO"/>
        </w:rPr>
      </w:pPr>
      <w:r w:rsidRPr="3FD53547">
        <w:rPr>
          <w:lang w:val="nn-NO"/>
        </w:rPr>
        <w:t xml:space="preserve">Reidun </w:t>
      </w:r>
      <w:r>
        <w:rPr>
          <w:lang w:val="nn-NO"/>
        </w:rPr>
        <w:t xml:space="preserve">Berntsen </w:t>
      </w:r>
      <w:r w:rsidRPr="3FD53547">
        <w:rPr>
          <w:lang w:val="nn-NO"/>
        </w:rPr>
        <w:t>Heggen er medlem av Nei til EUs råd</w:t>
      </w:r>
      <w:r>
        <w:rPr>
          <w:lang w:val="nn-NO"/>
        </w:rPr>
        <w:t xml:space="preserve"> </w:t>
      </w:r>
      <w:r w:rsidRPr="000C3205">
        <w:rPr>
          <w:lang w:val="nn-NO"/>
        </w:rPr>
        <w:t>og Kvinneutvalget i Nei til EU.</w:t>
      </w:r>
      <w:r>
        <w:rPr>
          <w:lang w:val="nn-NO"/>
        </w:rPr>
        <w:tab/>
      </w:r>
    </w:p>
    <w:p w:rsidR="00E624A5" w:rsidRDefault="00E624A5" w:rsidP="000E53B3">
      <w:pPr>
        <w:rPr>
          <w:lang w:val="nn-NO"/>
        </w:rPr>
      </w:pPr>
      <w:r w:rsidRPr="009A10F4">
        <w:rPr>
          <w:lang w:val="nn-NO"/>
        </w:rPr>
        <w:t xml:space="preserve">Nils Aarsæther er medlem av </w:t>
      </w:r>
      <w:r>
        <w:rPr>
          <w:lang w:val="nn-NO"/>
        </w:rPr>
        <w:t xml:space="preserve">Nei til EUs </w:t>
      </w:r>
      <w:r w:rsidRPr="009A10F4">
        <w:rPr>
          <w:lang w:val="nn-NO"/>
        </w:rPr>
        <w:t>kontrollkomit</w:t>
      </w:r>
      <w:r>
        <w:rPr>
          <w:lang w:val="nn-NO"/>
        </w:rPr>
        <w:t>é.</w:t>
      </w:r>
    </w:p>
    <w:p w:rsidR="00E624A5" w:rsidRPr="009A10F4" w:rsidRDefault="00E624A5" w:rsidP="000E53B3">
      <w:pPr>
        <w:rPr>
          <w:lang w:val="nn-NO"/>
        </w:rPr>
      </w:pPr>
      <w:r>
        <w:rPr>
          <w:lang w:val="nn-NO"/>
        </w:rPr>
        <w:t>Tore Ruud er nestleder i Nei til EUs organisasjonsarbeidsgruppe.</w:t>
      </w:r>
    </w:p>
    <w:p w:rsidR="00E624A5" w:rsidRDefault="00E624A5" w:rsidP="009F10DD">
      <w:pPr>
        <w:rPr>
          <w:b/>
          <w:bCs/>
          <w:sz w:val="28"/>
          <w:szCs w:val="28"/>
          <w:lang w:val="nn-NO"/>
        </w:rPr>
      </w:pPr>
      <w:r>
        <w:rPr>
          <w:b/>
          <w:bCs/>
          <w:sz w:val="32"/>
          <w:szCs w:val="32"/>
          <w:lang w:val="nn-NO"/>
        </w:rPr>
        <w:t xml:space="preserve">2. </w:t>
      </w:r>
      <w:r>
        <w:rPr>
          <w:b/>
          <w:bCs/>
          <w:sz w:val="28"/>
          <w:szCs w:val="28"/>
          <w:lang w:val="nn-NO"/>
        </w:rPr>
        <w:t>Årsmøtet</w:t>
      </w:r>
    </w:p>
    <w:p w:rsidR="00E624A5" w:rsidRDefault="00E624A5" w:rsidP="009F10DD">
      <w:pPr>
        <w:rPr>
          <w:lang w:val="nn-NO"/>
        </w:rPr>
      </w:pPr>
    </w:p>
    <w:p w:rsidR="00E624A5" w:rsidRPr="00F8782E" w:rsidRDefault="00E624A5" w:rsidP="00F8782E">
      <w:pPr>
        <w:rPr>
          <w:lang w:val="nn-NO"/>
        </w:rPr>
      </w:pPr>
      <w:r>
        <w:rPr>
          <w:lang w:val="nn-NO"/>
        </w:rPr>
        <w:t>Å</w:t>
      </w:r>
      <w:r w:rsidRPr="3FD53547">
        <w:rPr>
          <w:lang w:val="nn-NO"/>
        </w:rPr>
        <w:t>rsmøte</w:t>
      </w:r>
      <w:r>
        <w:rPr>
          <w:lang w:val="nn-NO"/>
        </w:rPr>
        <w:t>t i 2025</w:t>
      </w:r>
      <w:r w:rsidRPr="3FD53547">
        <w:rPr>
          <w:lang w:val="nn-NO"/>
        </w:rPr>
        <w:t xml:space="preserve"> ble </w:t>
      </w:r>
      <w:r>
        <w:rPr>
          <w:lang w:val="nn-NO"/>
        </w:rPr>
        <w:t>holdt i Tromsø den 01.03.25.</w:t>
      </w:r>
      <w:r w:rsidRPr="3FD53547">
        <w:rPr>
          <w:lang w:val="nn-NO"/>
        </w:rPr>
        <w:t xml:space="preserve"> Det var 1</w:t>
      </w:r>
      <w:r>
        <w:rPr>
          <w:lang w:val="nn-NO"/>
        </w:rPr>
        <w:t>7</w:t>
      </w:r>
      <w:r w:rsidRPr="3FD53547">
        <w:rPr>
          <w:lang w:val="nn-NO"/>
        </w:rPr>
        <w:t xml:space="preserve"> </w:t>
      </w:r>
      <w:r>
        <w:rPr>
          <w:lang w:val="nn-NO"/>
        </w:rPr>
        <w:t xml:space="preserve">stemmeberettigede </w:t>
      </w:r>
      <w:r w:rsidRPr="3FD53547">
        <w:rPr>
          <w:lang w:val="nn-NO"/>
        </w:rPr>
        <w:t>til stede under årsmøtet</w:t>
      </w:r>
      <w:r>
        <w:rPr>
          <w:lang w:val="nn-NO"/>
        </w:rPr>
        <w:t xml:space="preserve">. I tillegg til vanlige årsmøtesaker ble det vedtatt en resulosjon med tittelen ”Norsk kraft skal styres fra Norge, ikke av byråkrater i EU”. Når det gjelder resultatet av valgene, vises det til punkt 1 i denne årsmeldingen. </w:t>
      </w:r>
    </w:p>
    <w:p w:rsidR="00E624A5" w:rsidRDefault="00E624A5" w:rsidP="00234D72">
      <w:pPr>
        <w:ind w:left="360"/>
        <w:rPr>
          <w:b/>
          <w:bCs/>
          <w:sz w:val="28"/>
          <w:szCs w:val="28"/>
          <w:lang w:val="nn-NO"/>
        </w:rPr>
      </w:pPr>
    </w:p>
    <w:p w:rsidR="00E624A5" w:rsidRDefault="00E624A5" w:rsidP="009F10DD">
      <w:pPr>
        <w:rPr>
          <w:b/>
          <w:bCs/>
          <w:sz w:val="28"/>
          <w:szCs w:val="28"/>
          <w:lang w:val="nn-NO"/>
        </w:rPr>
      </w:pPr>
      <w:r>
        <w:rPr>
          <w:b/>
          <w:bCs/>
          <w:sz w:val="28"/>
          <w:szCs w:val="28"/>
          <w:lang w:val="nn-NO"/>
        </w:rPr>
        <w:t>3. Styrets arbeid</w:t>
      </w:r>
    </w:p>
    <w:p w:rsidR="00E624A5" w:rsidRDefault="00E624A5" w:rsidP="009F10DD">
      <w:pPr>
        <w:rPr>
          <w:lang w:val="nn-NO"/>
        </w:rPr>
      </w:pPr>
    </w:p>
    <w:tbl>
      <w:tblPr>
        <w:tblW w:w="0" w:type="auto"/>
        <w:tblLayout w:type="fixed"/>
        <w:tblLook w:val="01E0"/>
      </w:tblPr>
      <w:tblGrid>
        <w:gridCol w:w="3888"/>
        <w:gridCol w:w="4968"/>
      </w:tblGrid>
      <w:tr w:rsidR="00E624A5" w:rsidRPr="00604875">
        <w:tc>
          <w:tcPr>
            <w:tcW w:w="3888" w:type="dxa"/>
          </w:tcPr>
          <w:p w:rsidR="00E624A5" w:rsidRPr="00C86E73" w:rsidRDefault="00E624A5" w:rsidP="009F10DD">
            <w:pPr>
              <w:rPr>
                <w:lang w:val="nn-NO"/>
              </w:rPr>
            </w:pPr>
            <w:r w:rsidRPr="003A3806">
              <w:rPr>
                <w:lang w:val="nn-NO"/>
              </w:rPr>
              <w:pict>
                <v:shape id="_x0000_i1026" type="#_x0000_t75" style="width:181.5pt;height:132pt">
                  <v:imagedata r:id="rId8" o:title=""/>
                </v:shape>
              </w:pict>
            </w:r>
          </w:p>
        </w:tc>
        <w:tc>
          <w:tcPr>
            <w:tcW w:w="4968" w:type="dxa"/>
          </w:tcPr>
          <w:p w:rsidR="00E624A5" w:rsidRPr="00C86E73" w:rsidRDefault="00E624A5" w:rsidP="009F10DD">
            <w:pPr>
              <w:rPr>
                <w:lang w:val="nn-NO"/>
              </w:rPr>
            </w:pPr>
            <w:r w:rsidRPr="00C86E73">
              <w:rPr>
                <w:lang w:val="nn-NO"/>
              </w:rPr>
              <w:t>Det har vært ordinære styremøter på følgende datoer: 22.03.25, 03.05.25, 05.06.25, 09.08.25, 25.- 26.10.25, 29.11.25 og 04.02.26. Styremøtene 5. juni og 4. februar var digitale møter på Teams, og styremøtet 25. – 26. oktober ble holdt på Elgsnes. Øvrige styremøte</w:t>
            </w:r>
            <w:r>
              <w:rPr>
                <w:lang w:val="nn-NO"/>
              </w:rPr>
              <w:t>r</w:t>
            </w:r>
            <w:r w:rsidRPr="00C86E73">
              <w:rPr>
                <w:lang w:val="nn-NO"/>
              </w:rPr>
              <w:t xml:space="preserve"> ble holdt i Tromsø. Vanligvis er det styremøte på Husøya under Husøydagan, men stengte veier grunnet Arctic Race of  Norway gjorde at styremøtet ble flyttet til Tromsø.</w:t>
            </w:r>
          </w:p>
        </w:tc>
      </w:tr>
    </w:tbl>
    <w:p w:rsidR="00E624A5" w:rsidRDefault="00E624A5" w:rsidP="009F10DD">
      <w:pPr>
        <w:rPr>
          <w:lang w:val="nn-NO"/>
        </w:rPr>
      </w:pPr>
    </w:p>
    <w:p w:rsidR="00E624A5" w:rsidRDefault="00E624A5" w:rsidP="009F10DD">
      <w:pPr>
        <w:rPr>
          <w:lang w:val="nn-NO"/>
        </w:rPr>
      </w:pPr>
      <w:r w:rsidRPr="009F10DD">
        <w:rPr>
          <w:lang w:val="nn-NO"/>
        </w:rPr>
        <w:t xml:space="preserve">På styremøtene behandles både praktiske løpende saker, men også saker som er oppe i debatten omkring EU og EØS. </w:t>
      </w:r>
      <w:r>
        <w:rPr>
          <w:lang w:val="nn-NO"/>
        </w:rPr>
        <w:t xml:space="preserve">Styret har i den forbindelse avgitt høringsuttalelse til Energidepartementet om EUs bygningsenergidirektiv. I 2025 var det i tillegg en god del arbeid med kandidatundersøkelsen før stortingsvalget og utforming av valgkampavis. </w:t>
      </w:r>
    </w:p>
    <w:p w:rsidR="00E624A5" w:rsidRDefault="00E624A5" w:rsidP="00F8782E">
      <w:pPr>
        <w:rPr>
          <w:lang w:val="nn-NO"/>
        </w:rPr>
      </w:pPr>
    </w:p>
    <w:p w:rsidR="00E624A5" w:rsidRDefault="00E624A5" w:rsidP="00F8782E">
      <w:pPr>
        <w:rPr>
          <w:lang w:val="nn-NO"/>
        </w:rPr>
      </w:pPr>
      <w:r w:rsidRPr="008A7E70">
        <w:rPr>
          <w:lang w:val="nn-NO"/>
        </w:rPr>
        <w:t xml:space="preserve">Anne Lise Isaksen </w:t>
      </w:r>
      <w:r>
        <w:rPr>
          <w:lang w:val="nn-NO"/>
        </w:rPr>
        <w:t>har vært sekretær og skrevet protokoll</w:t>
      </w:r>
      <w:r w:rsidRPr="008A7E70">
        <w:rPr>
          <w:lang w:val="nn-NO"/>
        </w:rPr>
        <w:t xml:space="preserve"> fra styremøtene. I hennes fravær har andre i styret påtatt seg å skrive protokollen. </w:t>
      </w:r>
      <w:r>
        <w:rPr>
          <w:lang w:val="nn-NO"/>
        </w:rPr>
        <w:t>Kasserer</w:t>
      </w:r>
      <w:r w:rsidRPr="00DB33AD">
        <w:rPr>
          <w:lang w:val="nn-NO"/>
        </w:rPr>
        <w:t xml:space="preserve"> Eli Berg har til enhver tid kontroll på økonomien, og </w:t>
      </w:r>
      <w:r>
        <w:rPr>
          <w:lang w:val="nn-NO"/>
        </w:rPr>
        <w:t xml:space="preserve">har </w:t>
      </w:r>
      <w:r w:rsidRPr="00DB33AD">
        <w:rPr>
          <w:lang w:val="nn-NO"/>
        </w:rPr>
        <w:t>redegj</w:t>
      </w:r>
      <w:r>
        <w:rPr>
          <w:lang w:val="nn-NO"/>
        </w:rPr>
        <w:t>ort jevnlig om fylkeslagets økonomi på</w:t>
      </w:r>
      <w:r w:rsidRPr="00DB33AD">
        <w:rPr>
          <w:lang w:val="nn-NO"/>
        </w:rPr>
        <w:t xml:space="preserve"> styremøte</w:t>
      </w:r>
      <w:r>
        <w:rPr>
          <w:lang w:val="nn-NO"/>
        </w:rPr>
        <w:t>ne</w:t>
      </w:r>
      <w:r w:rsidRPr="00DB33AD">
        <w:rPr>
          <w:lang w:val="nn-NO"/>
        </w:rPr>
        <w:t>.</w:t>
      </w:r>
      <w:r>
        <w:rPr>
          <w:lang w:val="nn-NO"/>
        </w:rPr>
        <w:t xml:space="preserve"> </w:t>
      </w:r>
    </w:p>
    <w:p w:rsidR="00E624A5" w:rsidRDefault="00E624A5" w:rsidP="00F8782E">
      <w:pPr>
        <w:rPr>
          <w:lang w:val="nn-NO"/>
        </w:rPr>
      </w:pPr>
    </w:p>
    <w:p w:rsidR="00E624A5" w:rsidRDefault="00E624A5" w:rsidP="00F8782E">
      <w:pPr>
        <w:rPr>
          <w:lang w:val="nn-NO"/>
        </w:rPr>
      </w:pPr>
      <w:r>
        <w:rPr>
          <w:lang w:val="nn-NO"/>
        </w:rPr>
        <w:t>Reidun Berntsen Heggen flyttet sørover 1. oktober, så fra da av har nestleder Tore Ruud fungert som leder. Samtidig rykket Inger Bye opp fra første vara til fast plass i styret.</w:t>
      </w:r>
    </w:p>
    <w:p w:rsidR="00E624A5" w:rsidRDefault="00E624A5" w:rsidP="00A6510E">
      <w:pPr>
        <w:ind w:left="720"/>
        <w:rPr>
          <w:lang w:val="nn-NO"/>
        </w:rPr>
      </w:pPr>
    </w:p>
    <w:p w:rsidR="00E624A5" w:rsidRPr="00DB33AD" w:rsidRDefault="00E624A5" w:rsidP="00DB33AD">
      <w:pPr>
        <w:rPr>
          <w:b/>
          <w:bCs/>
          <w:sz w:val="28"/>
          <w:szCs w:val="28"/>
          <w:lang w:val="nn-NO"/>
        </w:rPr>
      </w:pPr>
      <w:r>
        <w:rPr>
          <w:b/>
          <w:bCs/>
          <w:sz w:val="28"/>
          <w:szCs w:val="28"/>
          <w:lang w:val="nn-NO"/>
        </w:rPr>
        <w:t xml:space="preserve">4. </w:t>
      </w:r>
      <w:r w:rsidRPr="00DB33AD">
        <w:rPr>
          <w:b/>
          <w:bCs/>
          <w:sz w:val="28"/>
          <w:szCs w:val="28"/>
          <w:lang w:val="nn-NO"/>
        </w:rPr>
        <w:t>Åpne møter</w:t>
      </w:r>
    </w:p>
    <w:p w:rsidR="00E624A5" w:rsidRDefault="00E624A5" w:rsidP="00F53C1B">
      <w:pPr>
        <w:rPr>
          <w:lang w:val="nn-NO"/>
        </w:rPr>
      </w:pPr>
    </w:p>
    <w:tbl>
      <w:tblPr>
        <w:tblW w:w="0" w:type="auto"/>
        <w:tblLayout w:type="fixed"/>
        <w:tblLook w:val="01E0"/>
      </w:tblPr>
      <w:tblGrid>
        <w:gridCol w:w="3888"/>
        <w:gridCol w:w="4968"/>
      </w:tblGrid>
      <w:tr w:rsidR="00E624A5" w:rsidRPr="00604875">
        <w:tc>
          <w:tcPr>
            <w:tcW w:w="3888" w:type="dxa"/>
          </w:tcPr>
          <w:p w:rsidR="00E624A5" w:rsidRPr="00C86E73" w:rsidRDefault="00E624A5" w:rsidP="00F53C1B">
            <w:pPr>
              <w:rPr>
                <w:lang w:val="nn-NO"/>
              </w:rPr>
            </w:pPr>
            <w:r w:rsidRPr="003A3806">
              <w:rPr>
                <w:lang w:val="nn-NO"/>
              </w:rPr>
              <w:pict>
                <v:shape id="_x0000_i1027" type="#_x0000_t75" style="width:187.5pt;height:126.75pt">
                  <v:imagedata r:id="rId9" o:title=""/>
                </v:shape>
              </w:pict>
            </w:r>
          </w:p>
        </w:tc>
        <w:tc>
          <w:tcPr>
            <w:tcW w:w="4968" w:type="dxa"/>
          </w:tcPr>
          <w:p w:rsidR="00E624A5" w:rsidRPr="00C86E73" w:rsidRDefault="00E624A5" w:rsidP="00F53C1B">
            <w:pPr>
              <w:rPr>
                <w:lang w:val="nn-NO"/>
              </w:rPr>
            </w:pPr>
            <w:r w:rsidRPr="00C86E73">
              <w:rPr>
                <w:lang w:val="nn-NO"/>
              </w:rPr>
              <w:t>I tilknytning til årsmøtet 1. mars ble det arrangert et åpent møte der stortingsrepresentant Freddy André Øvstegård holdt foredrag med utgangspunkt i boka ”Nei til EU – argumenter for en ny generasjon” som han nylig hadde gitt ut. Han ble født etter folkeavstemningen i 1994, og 30 år etter dro han rundt i EU for å sjekke holdbarheten til nei-argumentene i en ny tid. Hans konklusjon var at argumentene mot norsk EU-medlemskap fortsatt er sterke.</w:t>
            </w:r>
          </w:p>
        </w:tc>
      </w:tr>
    </w:tbl>
    <w:p w:rsidR="00E624A5" w:rsidRDefault="00E624A5" w:rsidP="00F53C1B">
      <w:pPr>
        <w:rPr>
          <w:lang w:val="nn-NO"/>
        </w:rPr>
      </w:pPr>
    </w:p>
    <w:p w:rsidR="00E624A5" w:rsidRDefault="00E624A5" w:rsidP="00F53C1B">
      <w:pPr>
        <w:rPr>
          <w:lang w:val="nn-NO"/>
        </w:rPr>
      </w:pPr>
      <w:r>
        <w:rPr>
          <w:lang w:val="nn-NO"/>
        </w:rPr>
        <w:t>Møtet som skulle ha vært arrangert høsten 2025, ble av ulike grunner holdt først 17. januar i år. Da kom Idar Helle til Tromsø og holdt foredrag over temaet ”Hvor går EU? Økonomi, velferd og miljø.” Planen var å få til et debattmøte, men Europabevegelsen eller Europeisk ungdom svarte ikke på forespørselene eller kunne ikke stille. Det ble uansett et vellykket møte med om lag 40 deltakere.</w:t>
      </w:r>
    </w:p>
    <w:p w:rsidR="00E624A5" w:rsidRDefault="00E624A5" w:rsidP="00F53C1B">
      <w:pPr>
        <w:rPr>
          <w:lang w:val="nn-NO"/>
        </w:rPr>
      </w:pPr>
    </w:p>
    <w:p w:rsidR="00E624A5" w:rsidRPr="00F53C1B" w:rsidRDefault="00E624A5" w:rsidP="00F53C1B">
      <w:pPr>
        <w:rPr>
          <w:b/>
          <w:bCs/>
          <w:sz w:val="28"/>
          <w:szCs w:val="28"/>
          <w:lang w:val="nn-NO"/>
        </w:rPr>
      </w:pPr>
      <w:r w:rsidRPr="00F53C1B">
        <w:rPr>
          <w:b/>
          <w:bCs/>
          <w:sz w:val="28"/>
          <w:szCs w:val="28"/>
          <w:lang w:val="nn-NO"/>
        </w:rPr>
        <w:t>5. Stands</w:t>
      </w:r>
      <w:r>
        <w:rPr>
          <w:b/>
          <w:bCs/>
          <w:sz w:val="28"/>
          <w:szCs w:val="28"/>
          <w:lang w:val="nn-NO"/>
        </w:rPr>
        <w:t xml:space="preserve"> og andre arrangementer</w:t>
      </w:r>
    </w:p>
    <w:p w:rsidR="00E624A5" w:rsidRDefault="00E624A5" w:rsidP="00F53C1B">
      <w:pPr>
        <w:rPr>
          <w:sz w:val="28"/>
          <w:szCs w:val="28"/>
          <w:lang w:val="nn-NO"/>
        </w:rPr>
      </w:pPr>
    </w:p>
    <w:tbl>
      <w:tblPr>
        <w:tblW w:w="0" w:type="auto"/>
        <w:tblLook w:val="01E0"/>
      </w:tblPr>
      <w:tblGrid>
        <w:gridCol w:w="5777"/>
        <w:gridCol w:w="3079"/>
      </w:tblGrid>
      <w:tr w:rsidR="00E624A5" w:rsidRPr="00604875">
        <w:tc>
          <w:tcPr>
            <w:tcW w:w="4428" w:type="dxa"/>
          </w:tcPr>
          <w:p w:rsidR="00E624A5" w:rsidRPr="00C86E73" w:rsidRDefault="00E624A5" w:rsidP="00F53C1B">
            <w:pPr>
              <w:rPr>
                <w:lang w:val="nn-NO"/>
              </w:rPr>
            </w:pPr>
            <w:r w:rsidRPr="003A3806">
              <w:rPr>
                <w:lang w:val="nn-NO"/>
              </w:rPr>
              <w:pict>
                <v:shape id="_x0000_i1028" type="#_x0000_t75" style="width:278.25pt;height:201pt">
                  <v:imagedata r:id="rId10" o:title=""/>
                </v:shape>
              </w:pict>
            </w:r>
          </w:p>
        </w:tc>
        <w:tc>
          <w:tcPr>
            <w:tcW w:w="4428" w:type="dxa"/>
          </w:tcPr>
          <w:p w:rsidR="00E624A5" w:rsidRPr="00C86E73" w:rsidRDefault="00E624A5" w:rsidP="00355974">
            <w:pPr>
              <w:rPr>
                <w:lang w:val="nn-NO"/>
              </w:rPr>
            </w:pPr>
          </w:p>
          <w:p w:rsidR="00E624A5" w:rsidRPr="00C86E73" w:rsidRDefault="00E624A5" w:rsidP="00355974">
            <w:pPr>
              <w:rPr>
                <w:lang w:val="nn-NO"/>
              </w:rPr>
            </w:pPr>
            <w:r>
              <w:rPr>
                <w:lang w:val="nn-NO"/>
              </w:rPr>
              <w:t xml:space="preserve">Fylkeslaget har deltatt </w:t>
            </w:r>
            <w:r w:rsidRPr="00C86E73">
              <w:rPr>
                <w:lang w:val="nn-NO"/>
              </w:rPr>
              <w:t xml:space="preserve">under 8. mars-arrangementet og i 1. mai-toget i Tromsø, og i samarbeid med Tromsø Nei til EU stått på stand tre ganger i 2025. Vanligvis har Troms Nei til EU stand på Husøya under Husøydagan, men av grunner som nevnt under punkt 3 i årsmeldingen, fikk vi det ikke til i 2025. </w:t>
            </w:r>
          </w:p>
          <w:p w:rsidR="00E624A5" w:rsidRPr="00C86E73" w:rsidRDefault="00E624A5" w:rsidP="00F53C1B">
            <w:pPr>
              <w:rPr>
                <w:lang w:val="nn-NO"/>
              </w:rPr>
            </w:pPr>
          </w:p>
        </w:tc>
      </w:tr>
    </w:tbl>
    <w:p w:rsidR="00E624A5" w:rsidRDefault="00E624A5" w:rsidP="00F53C1B">
      <w:pPr>
        <w:rPr>
          <w:b/>
          <w:bCs/>
          <w:sz w:val="28"/>
          <w:szCs w:val="28"/>
          <w:lang w:val="nn-NO"/>
        </w:rPr>
      </w:pPr>
    </w:p>
    <w:p w:rsidR="00E624A5" w:rsidRPr="00F53C1B" w:rsidRDefault="00E624A5" w:rsidP="00F53C1B">
      <w:pPr>
        <w:rPr>
          <w:sz w:val="28"/>
          <w:szCs w:val="28"/>
          <w:lang w:val="nn-NO"/>
        </w:rPr>
      </w:pPr>
      <w:r>
        <w:rPr>
          <w:b/>
          <w:bCs/>
          <w:sz w:val="28"/>
          <w:szCs w:val="28"/>
          <w:lang w:val="nn-NO"/>
        </w:rPr>
        <w:t xml:space="preserve">6. </w:t>
      </w:r>
      <w:r w:rsidRPr="00F53C1B">
        <w:rPr>
          <w:b/>
          <w:bCs/>
          <w:sz w:val="28"/>
          <w:szCs w:val="28"/>
          <w:lang w:val="nn-NO"/>
        </w:rPr>
        <w:t>Representasjon</w:t>
      </w:r>
    </w:p>
    <w:p w:rsidR="00E624A5" w:rsidRDefault="00E624A5" w:rsidP="009E3F91">
      <w:pPr>
        <w:rPr>
          <w:lang w:val="nn-NO"/>
        </w:rPr>
      </w:pPr>
    </w:p>
    <w:p w:rsidR="00E624A5" w:rsidRDefault="00E624A5" w:rsidP="009E3F91">
      <w:pPr>
        <w:rPr>
          <w:lang w:val="nn-NO"/>
        </w:rPr>
      </w:pPr>
      <w:r>
        <w:rPr>
          <w:lang w:val="nn-NO"/>
        </w:rPr>
        <w:t>Anne Lise Isaksen og</w:t>
      </w:r>
      <w:r w:rsidRPr="3FD53547">
        <w:rPr>
          <w:lang w:val="nn-NO"/>
        </w:rPr>
        <w:t xml:space="preserve"> Tore Ruud har representert fylkeslaget på </w:t>
      </w:r>
      <w:r>
        <w:rPr>
          <w:lang w:val="nn-NO"/>
        </w:rPr>
        <w:t>to rådsmøter</w:t>
      </w:r>
      <w:r w:rsidRPr="3FD53547">
        <w:rPr>
          <w:lang w:val="nn-NO"/>
        </w:rPr>
        <w:t xml:space="preserve"> i Nei til EU sentralt. </w:t>
      </w:r>
      <w:r>
        <w:rPr>
          <w:lang w:val="nn-NO"/>
        </w:rPr>
        <w:t>Reidun Berntsen Heggen har deltatt på fylkesledermøter fram til 1. oktober. Deretter har Tore Ruud deltatt på disse møtene. Anne Lise Isaksen</w:t>
      </w:r>
      <w:r w:rsidRPr="3FD53547">
        <w:rPr>
          <w:lang w:val="nn-NO"/>
        </w:rPr>
        <w:t xml:space="preserve"> </w:t>
      </w:r>
      <w:r>
        <w:rPr>
          <w:lang w:val="nn-NO"/>
        </w:rPr>
        <w:t>har deltatt</w:t>
      </w:r>
      <w:r w:rsidRPr="3FD53547">
        <w:rPr>
          <w:lang w:val="nn-NO"/>
        </w:rPr>
        <w:t xml:space="preserve"> i 8. mars</w:t>
      </w:r>
      <w:r>
        <w:rPr>
          <w:lang w:val="nn-NO"/>
        </w:rPr>
        <w:t xml:space="preserve">-arbeidet </w:t>
      </w:r>
      <w:r w:rsidRPr="3FD53547">
        <w:rPr>
          <w:lang w:val="nn-NO"/>
        </w:rPr>
        <w:t xml:space="preserve">i Tromsø. </w:t>
      </w:r>
    </w:p>
    <w:p w:rsidR="00E624A5" w:rsidRDefault="00E624A5" w:rsidP="009E3F91">
      <w:pPr>
        <w:rPr>
          <w:b/>
          <w:bCs/>
          <w:sz w:val="28"/>
          <w:szCs w:val="28"/>
          <w:lang w:val="nn-NO"/>
        </w:rPr>
      </w:pPr>
    </w:p>
    <w:p w:rsidR="00E624A5" w:rsidRPr="009E3F91" w:rsidRDefault="00E624A5" w:rsidP="009E3F91">
      <w:pPr>
        <w:rPr>
          <w:sz w:val="28"/>
          <w:szCs w:val="28"/>
          <w:lang w:val="nn-NO"/>
        </w:rPr>
      </w:pPr>
      <w:r>
        <w:rPr>
          <w:b/>
          <w:bCs/>
          <w:sz w:val="28"/>
          <w:szCs w:val="28"/>
          <w:lang w:val="nn-NO"/>
        </w:rPr>
        <w:t xml:space="preserve">7. </w:t>
      </w:r>
      <w:r w:rsidRPr="009E3F91">
        <w:rPr>
          <w:b/>
          <w:bCs/>
          <w:sz w:val="28"/>
          <w:szCs w:val="28"/>
          <w:lang w:val="nn-NO"/>
        </w:rPr>
        <w:t>Aktive lokallag</w:t>
      </w:r>
    </w:p>
    <w:p w:rsidR="00E624A5" w:rsidRDefault="00E624A5" w:rsidP="008E5ADA">
      <w:pPr>
        <w:pStyle w:val="NormalWeb"/>
        <w:rPr>
          <w:lang w:val="nn-NO"/>
        </w:rPr>
      </w:pPr>
      <w:r>
        <w:rPr>
          <w:lang w:val="nn-NO"/>
        </w:rPr>
        <w:t>Her skal det settes inn noe fra Tromsø Nei til EU.</w:t>
      </w:r>
    </w:p>
    <w:p w:rsidR="00E624A5" w:rsidRPr="008E5ADA" w:rsidRDefault="00E624A5" w:rsidP="008E5ADA">
      <w:pPr>
        <w:pStyle w:val="NormalWeb"/>
        <w:rPr>
          <w:color w:val="201F1E"/>
          <w:sz w:val="23"/>
          <w:szCs w:val="23"/>
        </w:rPr>
      </w:pPr>
      <w:r w:rsidRPr="00437746">
        <w:rPr>
          <w:lang w:val="nn-NO"/>
        </w:rPr>
        <w:t xml:space="preserve">Harstad </w:t>
      </w:r>
      <w:r w:rsidRPr="00437746">
        <w:t xml:space="preserve">Nei til EU har hatt </w:t>
      </w:r>
      <w:r>
        <w:t>årsmøte og tre</w:t>
      </w:r>
      <w:r w:rsidRPr="00437746">
        <w:t xml:space="preserve"> styremøter i </w:t>
      </w:r>
      <w:r>
        <w:t>2025.</w:t>
      </w:r>
      <w:r w:rsidRPr="00437746">
        <w:t xml:space="preserve"> </w:t>
      </w:r>
      <w:r>
        <w:t xml:space="preserve">I forbindelse med stortingsvalget ble det arrangert stand fire ganger, og det ble delt ut valgkampaviser i postkassene. Det har ikke vært åpne møter i laget siste år, men i tilknytning til årsmøtet holdt Tore Ruud en orientering om EUs fjerde energimarkedspakke. </w:t>
      </w:r>
    </w:p>
    <w:p w:rsidR="00E624A5" w:rsidRDefault="00E624A5" w:rsidP="009E3F91">
      <w:pPr>
        <w:rPr>
          <w:lang w:val="nn-NO"/>
        </w:rPr>
      </w:pPr>
      <w:r w:rsidRPr="3FD53547">
        <w:rPr>
          <w:lang w:val="nn-NO"/>
        </w:rPr>
        <w:t>Ungdom mot EU</w:t>
      </w:r>
      <w:r>
        <w:rPr>
          <w:lang w:val="nn-NO"/>
        </w:rPr>
        <w:t xml:space="preserve"> har lokallag i Midt-Troms og fylkeslag. Lederen er invitert til styremøter i Troms Nei til EU, men dessverre uten resultat. </w:t>
      </w:r>
    </w:p>
    <w:p w:rsidR="00E624A5" w:rsidRPr="00CF3635" w:rsidRDefault="00E624A5" w:rsidP="00255ADB">
      <w:pPr>
        <w:pStyle w:val="ListParagraph"/>
        <w:rPr>
          <w:b/>
          <w:bCs/>
          <w:sz w:val="28"/>
          <w:szCs w:val="28"/>
          <w:lang w:val="nn-NO"/>
        </w:rPr>
      </w:pPr>
    </w:p>
    <w:p w:rsidR="00E624A5" w:rsidRDefault="00E624A5" w:rsidP="00AE1B21">
      <w:pPr>
        <w:rPr>
          <w:b/>
          <w:bCs/>
          <w:sz w:val="28"/>
          <w:szCs w:val="28"/>
          <w:lang w:val="nn-NO"/>
        </w:rPr>
      </w:pPr>
    </w:p>
    <w:p w:rsidR="00E624A5" w:rsidRDefault="00E624A5" w:rsidP="00AE1B21">
      <w:pPr>
        <w:rPr>
          <w:b/>
          <w:bCs/>
          <w:sz w:val="28"/>
          <w:szCs w:val="28"/>
          <w:lang w:val="nn-NO"/>
        </w:rPr>
      </w:pPr>
    </w:p>
    <w:p w:rsidR="00E624A5" w:rsidRDefault="00E624A5" w:rsidP="00AE1B21">
      <w:pPr>
        <w:rPr>
          <w:b/>
          <w:bCs/>
          <w:sz w:val="28"/>
          <w:szCs w:val="28"/>
          <w:lang w:val="nn-NO"/>
        </w:rPr>
      </w:pPr>
      <w:r>
        <w:rPr>
          <w:b/>
          <w:bCs/>
          <w:sz w:val="28"/>
          <w:szCs w:val="28"/>
          <w:lang w:val="nn-NO"/>
        </w:rPr>
        <w:t>8. Medlemmer</w:t>
      </w:r>
      <w:r w:rsidRPr="00AE1B21">
        <w:rPr>
          <w:b/>
          <w:bCs/>
          <w:sz w:val="28"/>
          <w:szCs w:val="28"/>
          <w:lang w:val="nn-NO"/>
        </w:rPr>
        <w:t xml:space="preserve"> </w:t>
      </w:r>
    </w:p>
    <w:p w:rsidR="00E624A5" w:rsidRDefault="00E624A5" w:rsidP="00AE1B21">
      <w:pPr>
        <w:rPr>
          <w:lang w:val="nn-NO"/>
        </w:rPr>
      </w:pPr>
    </w:p>
    <w:p w:rsidR="00E624A5" w:rsidRDefault="00E624A5" w:rsidP="00AE1B21">
      <w:pPr>
        <w:rPr>
          <w:lang w:val="nn-NO"/>
        </w:rPr>
      </w:pPr>
      <w:r>
        <w:rPr>
          <w:lang w:val="nn-NO"/>
        </w:rPr>
        <w:t>Troms Nei til EU hadde 766</w:t>
      </w:r>
      <w:r w:rsidRPr="00AE1B21">
        <w:rPr>
          <w:lang w:val="nn-NO"/>
        </w:rPr>
        <w:t xml:space="preserve"> medlem</w:t>
      </w:r>
      <w:r>
        <w:rPr>
          <w:lang w:val="nn-NO"/>
        </w:rPr>
        <w:t>mer pr 31.12.2025</w:t>
      </w:r>
      <w:r w:rsidRPr="00AE1B21">
        <w:rPr>
          <w:lang w:val="nn-NO"/>
        </w:rPr>
        <w:t xml:space="preserve"> . Dette er en nedgang på </w:t>
      </w:r>
      <w:r>
        <w:rPr>
          <w:lang w:val="nn-NO"/>
        </w:rPr>
        <w:t>27 medlemmer siden 2024</w:t>
      </w:r>
      <w:r w:rsidRPr="00AE1B21">
        <w:rPr>
          <w:lang w:val="nn-NO"/>
        </w:rPr>
        <w:t xml:space="preserve">. </w:t>
      </w:r>
      <w:r>
        <w:rPr>
          <w:lang w:val="nn-NO"/>
        </w:rPr>
        <w:t>Vi</w:t>
      </w:r>
      <w:r w:rsidRPr="00AE1B21">
        <w:rPr>
          <w:lang w:val="nn-NO"/>
        </w:rPr>
        <w:t xml:space="preserve"> har 4</w:t>
      </w:r>
      <w:r>
        <w:rPr>
          <w:lang w:val="nn-NO"/>
        </w:rPr>
        <w:t xml:space="preserve">,2 </w:t>
      </w:r>
      <w:r w:rsidRPr="00AE1B21">
        <w:rPr>
          <w:lang w:val="nn-NO"/>
        </w:rPr>
        <w:t xml:space="preserve">% av Nei til EUs totale medlemstall </w:t>
      </w:r>
      <w:r>
        <w:rPr>
          <w:lang w:val="nn-NO"/>
        </w:rPr>
        <w:t>som per 31.12.25 var på 18129</w:t>
      </w:r>
      <w:r w:rsidRPr="00AE1B21">
        <w:rPr>
          <w:lang w:val="nn-NO"/>
        </w:rPr>
        <w:t xml:space="preserve">. </w:t>
      </w:r>
      <w:r>
        <w:rPr>
          <w:lang w:val="nn-NO"/>
        </w:rPr>
        <w:t>Styret har drevet aktiv purring for å få medlemmene til å betale kontingenten. Dette har blitt vanskeligere, dels grunnet kontingentøkning og dels fordi flere sier de har dårlig råd. Betalingsprosenten var ved utgangen av 2025 på 90,7 % noe som er 1,3 prosentpoeng lavere enn året før. Noen nyvervinger har skjedd lokalt, men de fleste har nok meldt seg inn via nettet eller blitt vervet av profesjonelle ringeververe.</w:t>
      </w:r>
    </w:p>
    <w:p w:rsidR="00E624A5" w:rsidRDefault="00E624A5" w:rsidP="00AE1B21">
      <w:pPr>
        <w:rPr>
          <w:b/>
          <w:bCs/>
          <w:sz w:val="28"/>
          <w:szCs w:val="28"/>
          <w:lang w:val="nn-NO"/>
        </w:rPr>
      </w:pPr>
    </w:p>
    <w:p w:rsidR="00E624A5" w:rsidRDefault="00E624A5" w:rsidP="00AE1B21">
      <w:pPr>
        <w:rPr>
          <w:b/>
          <w:bCs/>
          <w:sz w:val="28"/>
          <w:szCs w:val="28"/>
          <w:lang w:val="nn-NO"/>
        </w:rPr>
      </w:pPr>
      <w:r>
        <w:rPr>
          <w:b/>
          <w:bCs/>
          <w:sz w:val="28"/>
          <w:szCs w:val="28"/>
          <w:lang w:val="nn-NO"/>
        </w:rPr>
        <w:t>9.</w:t>
      </w:r>
      <w:r w:rsidRPr="00AE1B21">
        <w:rPr>
          <w:b/>
          <w:bCs/>
          <w:sz w:val="28"/>
          <w:szCs w:val="28"/>
          <w:lang w:val="nn-NO"/>
        </w:rPr>
        <w:t xml:space="preserve"> Kommunikasjon </w:t>
      </w:r>
    </w:p>
    <w:p w:rsidR="00E624A5" w:rsidRDefault="00E624A5" w:rsidP="00AE1B21">
      <w:pPr>
        <w:rPr>
          <w:lang w:val="nn-NO"/>
        </w:rPr>
      </w:pPr>
    </w:p>
    <w:p w:rsidR="00E624A5" w:rsidRDefault="00E624A5" w:rsidP="00AE1B21">
      <w:pPr>
        <w:rPr>
          <w:lang w:val="nn-NO"/>
        </w:rPr>
      </w:pPr>
      <w:r>
        <w:rPr>
          <w:lang w:val="nn-NO"/>
        </w:rPr>
        <w:t xml:space="preserve">Når det gjelder kommunikasjon til medlemmene, er det sendt ut to medlemsskriv, og i tillegg kortere e-poster og tekstmeldinger i forbindelse med arrangementer. </w:t>
      </w:r>
    </w:p>
    <w:p w:rsidR="00E624A5" w:rsidRPr="003C4CD9" w:rsidRDefault="00E624A5" w:rsidP="00AE1B21">
      <w:pPr>
        <w:rPr>
          <w:lang w:val="nn-NO"/>
        </w:rPr>
      </w:pPr>
    </w:p>
    <w:tbl>
      <w:tblPr>
        <w:tblW w:w="0" w:type="auto"/>
        <w:tblLook w:val="01E0"/>
      </w:tblPr>
      <w:tblGrid>
        <w:gridCol w:w="3580"/>
        <w:gridCol w:w="5276"/>
      </w:tblGrid>
      <w:tr w:rsidR="00E624A5" w:rsidRPr="00604875">
        <w:tc>
          <w:tcPr>
            <w:tcW w:w="3580" w:type="dxa"/>
          </w:tcPr>
          <w:p w:rsidR="00E624A5" w:rsidRPr="00E12521" w:rsidRDefault="00E624A5" w:rsidP="00B96732">
            <w:pPr>
              <w:rPr>
                <w:rFonts w:ascii="Arial" w:hAnsi="Arial" w:cs="Arial"/>
                <w:b/>
                <w:bCs/>
                <w:sz w:val="28"/>
                <w:szCs w:val="28"/>
                <w:lang w:val="nb-NO"/>
              </w:rPr>
            </w:pPr>
            <w:r w:rsidRPr="003A3806">
              <w:rPr>
                <w:noProof/>
                <w:lang w:val="nb-NO"/>
              </w:rPr>
              <w:pict>
                <v:shape id="Bilde 1" o:spid="_x0000_i1029" type="#_x0000_t75" style="width:162pt;height:141pt;visibility:visible">
                  <v:imagedata r:id="rId11" o:title=""/>
                </v:shape>
              </w:pict>
            </w:r>
          </w:p>
        </w:tc>
        <w:tc>
          <w:tcPr>
            <w:tcW w:w="5276" w:type="dxa"/>
          </w:tcPr>
          <w:p w:rsidR="00E624A5" w:rsidRPr="00E12521" w:rsidRDefault="00E624A5" w:rsidP="00B96732">
            <w:pPr>
              <w:rPr>
                <w:rFonts w:ascii="Arial" w:hAnsi="Arial" w:cs="Arial"/>
                <w:b/>
                <w:bCs/>
                <w:sz w:val="28"/>
                <w:szCs w:val="28"/>
                <w:lang w:val="nb-NO"/>
              </w:rPr>
            </w:pPr>
            <w:r w:rsidRPr="00E12521">
              <w:rPr>
                <w:lang w:val="nb-NO"/>
              </w:rPr>
              <w:t>Til stortingsvalgkampen laget vi en valgavis med undersøkelse av stortingskandidatenes holdninger i viktige EU- og EØS-spørsmål.  Vi stusset over at ingen av Arbeiderpartiets øverste kandidater svarte på undersøkelsen. Men etter både telefon, e-post og SMS innså vi at Arbeiderpartiet ikke ønsket å svare oss. Det er viktig for oss i Nei til EU at befolkningen vet hva politikerne i Norge mener om relevante EU-saker, men nå er det altså tiden som får vise hvordan stortingsrepresentantene fra Troms kommer til å stemme.</w:t>
            </w:r>
          </w:p>
        </w:tc>
      </w:tr>
    </w:tbl>
    <w:p w:rsidR="00E624A5" w:rsidRPr="00ED2B53" w:rsidRDefault="00E624A5" w:rsidP="00145AEA">
      <w:pPr>
        <w:rPr>
          <w:rFonts w:ascii="Arial" w:hAnsi="Arial" w:cs="Arial"/>
          <w:b/>
          <w:bCs/>
          <w:sz w:val="16"/>
          <w:szCs w:val="16"/>
          <w:lang w:val="nb-NO"/>
        </w:rPr>
      </w:pPr>
    </w:p>
    <w:p w:rsidR="00E624A5" w:rsidRDefault="00E624A5" w:rsidP="00145AEA">
      <w:pPr>
        <w:pStyle w:val="NormalWeb"/>
        <w:rPr>
          <w:rStyle w:val="html-span"/>
        </w:rPr>
      </w:pPr>
      <w:r w:rsidRPr="00C43159">
        <w:t xml:space="preserve">Valgavisen ble delt ut på stand i Harstad og Tromsø, og i postkasser i disse kommunene. Til de øvrige kommunene i fylket ble det sendt ut noen eksemplarer av valgkampavisen til kontaktpersoner for lokal distribusjon. Vi hadde bestilt 5000 aviser, så full distribusjon ble det ikke. Men </w:t>
      </w:r>
      <w:r>
        <w:t>for den som</w:t>
      </w:r>
      <w:r w:rsidRPr="00C43159">
        <w:t xml:space="preserve"> vil lese valgavisen</w:t>
      </w:r>
      <w:r>
        <w:t xml:space="preserve"> nå i ettertid, finnes</w:t>
      </w:r>
      <w:r w:rsidRPr="00C43159">
        <w:t xml:space="preserve"> den </w:t>
      </w:r>
      <w:r>
        <w:t xml:space="preserve">fortsatt </w:t>
      </w:r>
      <w:r w:rsidRPr="00C43159">
        <w:t xml:space="preserve">på denne lenken: </w:t>
      </w:r>
      <w:hyperlink r:id="rId12" w:tgtFrame="_blank" w:history="1">
        <w:r w:rsidRPr="00C43159">
          <w:rPr>
            <w:rStyle w:val="Hyperlink"/>
          </w:rPr>
          <w:t>bit.ly/4ejDf56</w:t>
        </w:r>
      </w:hyperlink>
      <w:r>
        <w:rPr>
          <w:rStyle w:val="html-span"/>
        </w:rPr>
        <w:t xml:space="preserve"> .</w:t>
      </w:r>
    </w:p>
    <w:p w:rsidR="00E624A5" w:rsidRDefault="00E624A5" w:rsidP="00145AEA">
      <w:pPr>
        <w:pStyle w:val="NormalWeb"/>
        <w:rPr>
          <w:color w:val="201F1E"/>
        </w:rPr>
      </w:pPr>
      <w:r w:rsidRPr="00B1330C">
        <w:rPr>
          <w:color w:val="201F1E"/>
        </w:rPr>
        <w:t xml:space="preserve">På </w:t>
      </w:r>
      <w:hyperlink r:id="rId13" w:history="1">
        <w:r w:rsidRPr="0099564D">
          <w:rPr>
            <w:rStyle w:val="Hyperlink"/>
          </w:rPr>
          <w:t>neitileu.no/fylke/troms</w:t>
        </w:r>
      </w:hyperlink>
      <w:r w:rsidRPr="00B1330C">
        <w:rPr>
          <w:color w:val="201F1E"/>
        </w:rPr>
        <w:t xml:space="preserve"> er det lagt ut </w:t>
      </w:r>
      <w:r>
        <w:rPr>
          <w:color w:val="201F1E"/>
        </w:rPr>
        <w:t>10</w:t>
      </w:r>
      <w:r w:rsidRPr="00B1330C">
        <w:rPr>
          <w:color w:val="201F1E"/>
        </w:rPr>
        <w:t xml:space="preserve"> </w:t>
      </w:r>
      <w:r>
        <w:rPr>
          <w:color w:val="201F1E"/>
        </w:rPr>
        <w:t>egne</w:t>
      </w:r>
      <w:r w:rsidRPr="00B1330C">
        <w:rPr>
          <w:color w:val="201F1E"/>
        </w:rPr>
        <w:t xml:space="preserve"> sak</w:t>
      </w:r>
      <w:r>
        <w:rPr>
          <w:color w:val="201F1E"/>
        </w:rPr>
        <w:t xml:space="preserve">er i 2025, og på </w:t>
      </w:r>
      <w:hyperlink r:id="rId14" w:tgtFrame="_blank" w:history="1">
        <w:r w:rsidRPr="0099564D">
          <w:rPr>
            <w:rStyle w:val="Hyperlink"/>
            <w:bdr w:val="none" w:sz="0" w:space="0" w:color="auto" w:frame="1"/>
          </w:rPr>
          <w:t>www.facebook.com/Tromsneitileu</w:t>
        </w:r>
      </w:hyperlink>
      <w:r w:rsidRPr="00B1330C">
        <w:rPr>
          <w:color w:val="201F1E"/>
        </w:rPr>
        <w:t> </w:t>
      </w:r>
      <w:r>
        <w:rPr>
          <w:color w:val="201F1E"/>
        </w:rPr>
        <w:t>20</w:t>
      </w:r>
      <w:r w:rsidRPr="00B1330C">
        <w:rPr>
          <w:color w:val="201F1E"/>
        </w:rPr>
        <w:t xml:space="preserve"> saker. På facebooksiden er det </w:t>
      </w:r>
      <w:r>
        <w:rPr>
          <w:color w:val="201F1E"/>
        </w:rPr>
        <w:t xml:space="preserve">i tillegg </w:t>
      </w:r>
      <w:r w:rsidRPr="00B1330C">
        <w:rPr>
          <w:color w:val="201F1E"/>
        </w:rPr>
        <w:t xml:space="preserve">lenket til </w:t>
      </w:r>
      <w:r>
        <w:rPr>
          <w:color w:val="201F1E"/>
        </w:rPr>
        <w:t>189</w:t>
      </w:r>
      <w:r w:rsidRPr="00B1330C">
        <w:rPr>
          <w:color w:val="201F1E"/>
        </w:rPr>
        <w:t xml:space="preserve"> EU-relaterte artikler fra inn- og utland, herunder også artikler publisert av Nei til EU sentralt.</w:t>
      </w:r>
      <w:r>
        <w:rPr>
          <w:color w:val="201F1E"/>
        </w:rPr>
        <w:t xml:space="preserve"> Vi har også kommet i gang med å bruke Instagram, men der er det i meldingsåret bare delt 6 saker.</w:t>
      </w:r>
    </w:p>
    <w:p w:rsidR="00E624A5" w:rsidRDefault="00E624A5" w:rsidP="0038174F">
      <w:pPr>
        <w:pStyle w:val="NormalWeb"/>
        <w:rPr>
          <w:color w:val="201F1E"/>
        </w:rPr>
      </w:pPr>
      <w:r>
        <w:rPr>
          <w:color w:val="201F1E"/>
        </w:rPr>
        <w:t>Av leserbrev har disse vært på trykk i aviser i fylket: ”Stopp de nye energidirektivene” og ”Si nei til EUs bygningsenergidirektiv”. Etterpå er de også delt på Facebook. Det siste leserbrevet ble plukket opp av facebooksiden ”Stopp ACER – UT av EØS” hvor det fikk 952 likeklikk, 45 kommentarer og 36 delinger. Tilsvarende resultater kan vi nok ikke skilte med på våre sider, selv om vi nå har fått nesten 1500 følgere på Facebook.</w:t>
      </w:r>
    </w:p>
    <w:p w:rsidR="00E624A5" w:rsidRDefault="00E624A5" w:rsidP="00202899">
      <w:pPr>
        <w:rPr>
          <w:lang w:val="nb-NO"/>
        </w:rPr>
      </w:pPr>
      <w:r>
        <w:rPr>
          <w:lang w:val="nb-NO"/>
        </w:rPr>
        <w:t>I forbindelse med at EU har ilagt straffetoll/minstepris på ferrolegeringer fra norske smelteverk, deriblant smelteverket i Finnfjordbotn, rykket vi inn en annonse i Nordlys, både i papiravisen og på nett.</w:t>
      </w:r>
      <w:r>
        <w:rPr>
          <w:lang w:val="nb-NO"/>
        </w:rPr>
        <w:br/>
      </w:r>
    </w:p>
    <w:p w:rsidR="00E624A5" w:rsidRDefault="00E624A5" w:rsidP="00202899">
      <w:pPr>
        <w:rPr>
          <w:lang w:val="nb-NO"/>
        </w:rPr>
      </w:pPr>
      <w:r w:rsidRPr="003A3806">
        <w:rPr>
          <w:lang w:val="nb-NO"/>
        </w:rPr>
        <w:pict>
          <v:shape id="_x0000_i1030" type="#_x0000_t75" style="width:367.5pt;height:103.5pt">
            <v:imagedata r:id="rId15" o:title=""/>
          </v:shape>
        </w:pict>
      </w:r>
    </w:p>
    <w:p w:rsidR="00E624A5" w:rsidRDefault="00E624A5" w:rsidP="00202899">
      <w:pPr>
        <w:rPr>
          <w:lang w:val="nb-NO"/>
        </w:rPr>
      </w:pPr>
    </w:p>
    <w:p w:rsidR="00E624A5" w:rsidRPr="00AA3E62" w:rsidRDefault="00E624A5" w:rsidP="00202899">
      <w:pPr>
        <w:rPr>
          <w:b/>
          <w:bCs/>
          <w:sz w:val="28"/>
          <w:szCs w:val="28"/>
          <w:lang w:val="nn-NO"/>
        </w:rPr>
      </w:pPr>
      <w:r>
        <w:rPr>
          <w:b/>
          <w:bCs/>
          <w:sz w:val="28"/>
          <w:szCs w:val="28"/>
          <w:lang w:val="nn-NO"/>
        </w:rPr>
        <w:t xml:space="preserve">11. </w:t>
      </w:r>
      <w:r w:rsidRPr="00AA3E62">
        <w:rPr>
          <w:b/>
          <w:bCs/>
          <w:sz w:val="28"/>
          <w:szCs w:val="28"/>
          <w:lang w:val="nn-NO"/>
        </w:rPr>
        <w:t>Den politiske situasjonen</w:t>
      </w:r>
    </w:p>
    <w:p w:rsidR="00E624A5" w:rsidRPr="00025581" w:rsidRDefault="00E624A5" w:rsidP="00025581">
      <w:pPr>
        <w:pStyle w:val="ListParagraph"/>
        <w:rPr>
          <w:b/>
          <w:bCs/>
          <w:sz w:val="28"/>
          <w:szCs w:val="28"/>
          <w:lang w:val="nn-NO"/>
        </w:rPr>
      </w:pPr>
    </w:p>
    <w:p w:rsidR="00E624A5" w:rsidRDefault="00E624A5" w:rsidP="00025581">
      <w:pPr>
        <w:rPr>
          <w:sz w:val="28"/>
          <w:szCs w:val="28"/>
          <w:lang w:val="nn-NO"/>
        </w:rPr>
      </w:pPr>
      <w:r>
        <w:rPr>
          <w:sz w:val="28"/>
          <w:szCs w:val="28"/>
          <w:lang w:val="nn-NO"/>
        </w:rPr>
        <w:t xml:space="preserve">Vi er inne i en urolig tid internasjonalt. Fullskala krig i Ukraina foregår snart på femte året, det er uro og krigslignende tilstander i Midt-Østen og i deler av Afrika. I Asia skaper Nord-Korea og forholdet mellom Kina og Taiwan en spent situasjon. </w:t>
      </w:r>
    </w:p>
    <w:p w:rsidR="00E624A5" w:rsidRDefault="00E624A5" w:rsidP="00025581">
      <w:pPr>
        <w:rPr>
          <w:sz w:val="28"/>
          <w:szCs w:val="28"/>
          <w:lang w:val="nn-NO"/>
        </w:rPr>
      </w:pPr>
    </w:p>
    <w:p w:rsidR="00E624A5" w:rsidRDefault="00E624A5" w:rsidP="00025581">
      <w:pPr>
        <w:rPr>
          <w:sz w:val="28"/>
          <w:szCs w:val="28"/>
          <w:lang w:val="nn-NO"/>
        </w:rPr>
      </w:pPr>
      <w:r>
        <w:rPr>
          <w:sz w:val="28"/>
          <w:szCs w:val="28"/>
          <w:lang w:val="nn-NO"/>
        </w:rPr>
        <w:t xml:space="preserve">I vårt nærområde er  det særlig Trumps trussel om å annektere Grønland som har skapt politisk uro. Dette er et innfall som kan true alliansen mellom USA og Europa. Og EU-tilhengerne benytter sjansen til å fortelle at Norge snarest må inn i EU både av handels- og sikkerhetsgrunner. Når dette skrives, har denne situasjonen ikke snudd EU-skepsisen i Norge. Men er det noe som kan få folk til å endre standpunkt, er det sikkerhetsmessig frykt, enten den er reell eller ikke. </w:t>
      </w:r>
    </w:p>
    <w:p w:rsidR="00E624A5" w:rsidRDefault="00E624A5" w:rsidP="00025581">
      <w:pPr>
        <w:rPr>
          <w:sz w:val="28"/>
          <w:szCs w:val="28"/>
          <w:lang w:val="nn-NO"/>
        </w:rPr>
      </w:pPr>
    </w:p>
    <w:p w:rsidR="00E624A5" w:rsidRPr="00B1330C" w:rsidRDefault="00E624A5" w:rsidP="00025581">
      <w:pPr>
        <w:rPr>
          <w:b/>
          <w:bCs/>
          <w:sz w:val="28"/>
          <w:szCs w:val="28"/>
          <w:lang w:val="nn-NO"/>
        </w:rPr>
      </w:pPr>
      <w:r>
        <w:rPr>
          <w:sz w:val="28"/>
          <w:szCs w:val="28"/>
          <w:lang w:val="nn-NO"/>
        </w:rPr>
        <w:t>EUs avløpsdirektiv og bygningsenergidirektiv er eksempler på direktiver som passer dårlig i Norge, men som likevel kan påføre forbrukerne store ekstra kostnader i lang tid framover. Slike ting, i tillegg til prinsippielle spørsmål som selvråderett og folkestyre, gjør at EU-motstanden fortsatt er høy i den norske befolkningen. Resultatet av stortingsvalget er også slik at det er vanskelig å se for seg at en norsk medlemskapssøknad kan bli sendt til EU i denne stortingsperioden.</w:t>
      </w:r>
    </w:p>
    <w:p w:rsidR="00E624A5" w:rsidRDefault="00E624A5" w:rsidP="00025581">
      <w:pPr>
        <w:pStyle w:val="ListParagraph"/>
        <w:rPr>
          <w:b/>
          <w:bCs/>
          <w:sz w:val="28"/>
          <w:szCs w:val="28"/>
          <w:lang w:val="nn-NO"/>
        </w:rPr>
      </w:pPr>
    </w:p>
    <w:p w:rsidR="00E624A5" w:rsidRPr="00025581" w:rsidRDefault="00E624A5" w:rsidP="00025581">
      <w:pPr>
        <w:pStyle w:val="ListParagraph"/>
        <w:rPr>
          <w:b/>
          <w:bCs/>
          <w:sz w:val="28"/>
          <w:szCs w:val="28"/>
          <w:lang w:val="nn-NO"/>
        </w:rPr>
      </w:pPr>
    </w:p>
    <w:p w:rsidR="00E624A5" w:rsidRPr="00604875" w:rsidRDefault="00E624A5" w:rsidP="00604875">
      <w:pPr>
        <w:pStyle w:val="ListParagraph"/>
        <w:ind w:left="1440" w:firstLine="720"/>
        <w:rPr>
          <w:b/>
          <w:bCs/>
          <w:lang w:val="nn-NO"/>
        </w:rPr>
      </w:pPr>
      <w:r w:rsidRPr="00604875">
        <w:rPr>
          <w:b/>
          <w:bCs/>
          <w:lang w:val="nn-NO"/>
        </w:rPr>
        <w:t>Tore Ruud</w:t>
      </w:r>
      <w:r w:rsidRPr="00604875">
        <w:rPr>
          <w:b/>
          <w:bCs/>
          <w:lang w:val="nn-NO"/>
        </w:rPr>
        <w:tab/>
      </w:r>
      <w:r w:rsidRPr="00604875">
        <w:rPr>
          <w:b/>
          <w:bCs/>
          <w:lang w:val="nn-NO"/>
        </w:rPr>
        <w:tab/>
      </w:r>
      <w:r w:rsidRPr="00604875">
        <w:rPr>
          <w:b/>
          <w:bCs/>
          <w:lang w:val="nn-NO"/>
        </w:rPr>
        <w:tab/>
        <w:t>Eli Berg</w:t>
      </w:r>
      <w:r w:rsidRPr="00604875">
        <w:rPr>
          <w:b/>
          <w:bCs/>
          <w:lang w:val="nn-NO"/>
        </w:rPr>
        <w:tab/>
      </w:r>
      <w:r w:rsidRPr="00604875">
        <w:rPr>
          <w:b/>
          <w:bCs/>
          <w:lang w:val="nn-NO"/>
        </w:rPr>
        <w:tab/>
      </w:r>
      <w:r w:rsidRPr="00604875">
        <w:rPr>
          <w:b/>
          <w:bCs/>
          <w:lang w:val="nn-NO"/>
        </w:rPr>
        <w:tab/>
      </w:r>
    </w:p>
    <w:p w:rsidR="00E624A5" w:rsidRPr="00962ADA" w:rsidRDefault="00E624A5" w:rsidP="00604875">
      <w:pPr>
        <w:pStyle w:val="ListParagraph"/>
        <w:ind w:left="0"/>
        <w:rPr>
          <w:sz w:val="20"/>
          <w:szCs w:val="20"/>
          <w:lang w:val="nn-NO"/>
        </w:rPr>
      </w:pPr>
      <w:r w:rsidRPr="00604875">
        <w:rPr>
          <w:b/>
          <w:bCs/>
          <w:lang w:val="nn-NO"/>
        </w:rPr>
        <w:tab/>
      </w:r>
      <w:r w:rsidRPr="00604875">
        <w:rPr>
          <w:b/>
          <w:bCs/>
          <w:lang w:val="nn-NO"/>
        </w:rPr>
        <w:tab/>
      </w:r>
      <w:r w:rsidRPr="00604875">
        <w:rPr>
          <w:b/>
          <w:bCs/>
          <w:lang w:val="nn-NO"/>
        </w:rPr>
        <w:tab/>
      </w:r>
      <w:r w:rsidRPr="00962ADA">
        <w:rPr>
          <w:sz w:val="20"/>
          <w:szCs w:val="20"/>
          <w:lang w:val="nn-NO"/>
        </w:rPr>
        <w:t>fungerende leder</w:t>
      </w:r>
      <w:r w:rsidRPr="00962ADA">
        <w:rPr>
          <w:sz w:val="20"/>
          <w:szCs w:val="20"/>
          <w:lang w:val="nn-NO"/>
        </w:rPr>
        <w:tab/>
      </w:r>
      <w:r w:rsidRPr="00962ADA">
        <w:rPr>
          <w:sz w:val="20"/>
          <w:szCs w:val="20"/>
          <w:lang w:val="nn-NO"/>
        </w:rPr>
        <w:tab/>
      </w:r>
      <w:r>
        <w:rPr>
          <w:sz w:val="20"/>
          <w:szCs w:val="20"/>
          <w:lang w:val="nn-NO"/>
        </w:rPr>
        <w:tab/>
      </w:r>
      <w:r w:rsidRPr="00962ADA">
        <w:rPr>
          <w:sz w:val="20"/>
          <w:szCs w:val="20"/>
          <w:lang w:val="nn-NO"/>
        </w:rPr>
        <w:t>nestleder</w:t>
      </w:r>
    </w:p>
    <w:p w:rsidR="00E624A5" w:rsidRPr="00604875" w:rsidRDefault="00E624A5" w:rsidP="00604875">
      <w:pPr>
        <w:pStyle w:val="ListParagraph"/>
        <w:ind w:left="0"/>
        <w:rPr>
          <w:b/>
          <w:bCs/>
          <w:lang w:val="nn-NO"/>
        </w:rPr>
      </w:pPr>
    </w:p>
    <w:p w:rsidR="00E624A5" w:rsidRPr="00604875" w:rsidRDefault="00E624A5" w:rsidP="00604875">
      <w:pPr>
        <w:pStyle w:val="ListParagraph"/>
        <w:ind w:left="0"/>
        <w:rPr>
          <w:b/>
          <w:bCs/>
          <w:lang w:val="nn-NO"/>
        </w:rPr>
      </w:pPr>
      <w:r w:rsidRPr="00604875">
        <w:rPr>
          <w:b/>
          <w:bCs/>
          <w:lang w:val="nn-NO"/>
        </w:rPr>
        <w:t xml:space="preserve">Anne Lise Isaksen </w:t>
      </w:r>
      <w:r w:rsidRPr="00604875">
        <w:rPr>
          <w:b/>
          <w:bCs/>
          <w:lang w:val="nn-NO"/>
        </w:rPr>
        <w:tab/>
      </w:r>
      <w:r>
        <w:rPr>
          <w:b/>
          <w:bCs/>
          <w:lang w:val="nn-NO"/>
        </w:rPr>
        <w:tab/>
      </w:r>
      <w:r w:rsidRPr="00604875">
        <w:rPr>
          <w:b/>
          <w:bCs/>
          <w:lang w:val="nn-NO"/>
        </w:rPr>
        <w:t>Sofie Axelsen Osland</w:t>
      </w:r>
      <w:r w:rsidRPr="00604875">
        <w:rPr>
          <w:b/>
          <w:bCs/>
          <w:lang w:val="nn-NO"/>
        </w:rPr>
        <w:tab/>
        <w:t>Reinaldo Montalvao</w:t>
      </w:r>
      <w:r w:rsidRPr="00604875">
        <w:rPr>
          <w:b/>
          <w:bCs/>
          <w:lang w:val="nn-NO"/>
        </w:rPr>
        <w:tab/>
      </w:r>
    </w:p>
    <w:p w:rsidR="00E624A5" w:rsidRPr="00604875" w:rsidRDefault="00E624A5" w:rsidP="00604875">
      <w:pPr>
        <w:pStyle w:val="ListParagraph"/>
        <w:ind w:left="0"/>
        <w:rPr>
          <w:b/>
          <w:bCs/>
          <w:lang w:val="nn-NO"/>
        </w:rPr>
      </w:pPr>
    </w:p>
    <w:p w:rsidR="00E624A5" w:rsidRPr="00604875" w:rsidRDefault="00E624A5" w:rsidP="00604875">
      <w:pPr>
        <w:pStyle w:val="ListParagraph"/>
        <w:ind w:left="0"/>
        <w:rPr>
          <w:b/>
          <w:bCs/>
          <w:lang w:val="nn-NO"/>
        </w:rPr>
      </w:pPr>
      <w:r w:rsidRPr="00604875">
        <w:rPr>
          <w:b/>
          <w:bCs/>
          <w:lang w:val="nn-NO"/>
        </w:rPr>
        <w:t xml:space="preserve">Paul Pedersen </w:t>
      </w:r>
      <w:r w:rsidRPr="00604875">
        <w:rPr>
          <w:b/>
          <w:bCs/>
          <w:lang w:val="nn-NO"/>
        </w:rPr>
        <w:tab/>
      </w:r>
      <w:r w:rsidRPr="00604875">
        <w:rPr>
          <w:b/>
          <w:bCs/>
          <w:lang w:val="nn-NO"/>
        </w:rPr>
        <w:tab/>
        <w:t>Nils Aarsæther</w:t>
      </w:r>
      <w:r w:rsidRPr="00604875">
        <w:rPr>
          <w:b/>
          <w:bCs/>
          <w:lang w:val="nn-NO"/>
        </w:rPr>
        <w:tab/>
      </w:r>
      <w:r w:rsidRPr="00604875">
        <w:rPr>
          <w:b/>
          <w:bCs/>
          <w:lang w:val="nn-NO"/>
        </w:rPr>
        <w:tab/>
        <w:t>Inger Bye</w:t>
      </w:r>
    </w:p>
    <w:sectPr w:rsidR="00E624A5" w:rsidRPr="00604875" w:rsidSect="00951DB4">
      <w:headerReference w:type="default" r:id="rId16"/>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4A5" w:rsidRDefault="00E624A5">
      <w:r>
        <w:separator/>
      </w:r>
    </w:p>
  </w:endnote>
  <w:endnote w:type="continuationSeparator" w:id="0">
    <w:p w:rsidR="00E624A5" w:rsidRDefault="00E624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4A5" w:rsidRDefault="00E624A5">
      <w:r>
        <w:separator/>
      </w:r>
    </w:p>
  </w:footnote>
  <w:footnote w:type="continuationSeparator" w:id="0">
    <w:p w:rsidR="00E624A5" w:rsidRDefault="00E624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4A5" w:rsidRDefault="00E624A5">
    <w:pPr>
      <w:pStyle w:val="Header"/>
      <w:jc w:val="right"/>
    </w:pPr>
    <w:fldSimple w:instr="PAGE   \* MERGEFORMAT">
      <w:r w:rsidRPr="00425D07">
        <w:rPr>
          <w:noProof/>
          <w:lang w:val="nb-NO"/>
        </w:rPr>
        <w:t>3</w:t>
      </w:r>
    </w:fldSimple>
  </w:p>
  <w:p w:rsidR="00E624A5" w:rsidRPr="00744F1C" w:rsidRDefault="00E624A5">
    <w:pPr>
      <w:pStyle w:val="Header"/>
      <w:rPr>
        <w:b/>
        <w:bCs/>
        <w:lang w:val="nb-N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9DF"/>
    <w:multiLevelType w:val="hybridMultilevel"/>
    <w:tmpl w:val="DBB670C6"/>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nsid w:val="12980918"/>
    <w:multiLevelType w:val="hybridMultilevel"/>
    <w:tmpl w:val="FCBEC504"/>
    <w:lvl w:ilvl="0" w:tplc="BFAEF65E">
      <w:start w:val="3"/>
      <w:numFmt w:val="decimal"/>
      <w:lvlText w:val="%1."/>
      <w:lvlJc w:val="left"/>
      <w:pPr>
        <w:ind w:left="720" w:hanging="360"/>
      </w:pPr>
      <w:rPr>
        <w:rFonts w:hint="default"/>
        <w:b/>
        <w:bCs/>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46D3BE9"/>
    <w:multiLevelType w:val="hybridMultilevel"/>
    <w:tmpl w:val="4154BAA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260A03D6"/>
    <w:multiLevelType w:val="hybridMultilevel"/>
    <w:tmpl w:val="5568E6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2D124D1A"/>
    <w:multiLevelType w:val="hybridMultilevel"/>
    <w:tmpl w:val="D97863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53A2A16"/>
    <w:multiLevelType w:val="hybridMultilevel"/>
    <w:tmpl w:val="05644894"/>
    <w:lvl w:ilvl="0" w:tplc="F580B01E">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4D810F7D"/>
    <w:multiLevelType w:val="hybridMultilevel"/>
    <w:tmpl w:val="1A744844"/>
    <w:lvl w:ilvl="0" w:tplc="DC2C0A50">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503004B7"/>
    <w:multiLevelType w:val="hybridMultilevel"/>
    <w:tmpl w:val="7D405E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56CC0564"/>
    <w:multiLevelType w:val="hybridMultilevel"/>
    <w:tmpl w:val="81C4AE9C"/>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59AA1C2F"/>
    <w:multiLevelType w:val="hybridMultilevel"/>
    <w:tmpl w:val="0D502DB2"/>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5A6F2891"/>
    <w:multiLevelType w:val="hybridMultilevel"/>
    <w:tmpl w:val="FADC742C"/>
    <w:lvl w:ilvl="0" w:tplc="04140001">
      <w:start w:val="1"/>
      <w:numFmt w:val="bullet"/>
      <w:lvlText w:val=""/>
      <w:lvlJc w:val="left"/>
      <w:pPr>
        <w:ind w:left="1440" w:hanging="360"/>
      </w:pPr>
      <w:rPr>
        <w:rFonts w:ascii="Symbol" w:hAnsi="Symbol" w:cs="Symbol"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1">
    <w:nsid w:val="60AE3A8C"/>
    <w:multiLevelType w:val="hybridMultilevel"/>
    <w:tmpl w:val="B2608CCC"/>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61ED1A15"/>
    <w:multiLevelType w:val="hybridMultilevel"/>
    <w:tmpl w:val="0A78D9A6"/>
    <w:lvl w:ilvl="0" w:tplc="2ED06A80">
      <w:start w:val="8"/>
      <w:numFmt w:val="decimal"/>
      <w:lvlText w:val="%1."/>
      <w:lvlJc w:val="left"/>
      <w:pPr>
        <w:ind w:left="720" w:hanging="360"/>
      </w:pPr>
      <w:rPr>
        <w:rFonts w:hint="default"/>
        <w:b/>
        <w:bCs/>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6D43774C"/>
    <w:multiLevelType w:val="hybridMultilevel"/>
    <w:tmpl w:val="07D85A76"/>
    <w:lvl w:ilvl="0" w:tplc="0414000F">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6F316F0A"/>
    <w:multiLevelType w:val="hybridMultilevel"/>
    <w:tmpl w:val="BD54F4EA"/>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74BD4EFF"/>
    <w:multiLevelType w:val="hybridMultilevel"/>
    <w:tmpl w:val="6644A220"/>
    <w:lvl w:ilvl="0" w:tplc="AF141A96">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15"/>
  </w:num>
  <w:num w:numId="3">
    <w:abstractNumId w:val="2"/>
  </w:num>
  <w:num w:numId="4">
    <w:abstractNumId w:val="3"/>
  </w:num>
  <w:num w:numId="5">
    <w:abstractNumId w:val="7"/>
  </w:num>
  <w:num w:numId="6">
    <w:abstractNumId w:val="1"/>
  </w:num>
  <w:num w:numId="7">
    <w:abstractNumId w:val="8"/>
  </w:num>
  <w:num w:numId="8">
    <w:abstractNumId w:val="11"/>
  </w:num>
  <w:num w:numId="9">
    <w:abstractNumId w:val="6"/>
  </w:num>
  <w:num w:numId="10">
    <w:abstractNumId w:val="5"/>
  </w:num>
  <w:num w:numId="11">
    <w:abstractNumId w:val="14"/>
  </w:num>
  <w:num w:numId="12">
    <w:abstractNumId w:val="0"/>
  </w:num>
  <w:num w:numId="13">
    <w:abstractNumId w:val="10"/>
  </w:num>
  <w:num w:numId="14">
    <w:abstractNumId w:val="9"/>
  </w:num>
  <w:num w:numId="15">
    <w:abstractNumId w:val="13"/>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hyphenationZone w:val="425"/>
  <w:characterSpacingControl w:val="doNotCompress"/>
  <w:doNotValidateAgainstSchema/>
  <w:doNotDemarcateInvalidXml/>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10F4"/>
    <w:rsid w:val="00006260"/>
    <w:rsid w:val="000108DF"/>
    <w:rsid w:val="000251EE"/>
    <w:rsid w:val="00025581"/>
    <w:rsid w:val="000315DA"/>
    <w:rsid w:val="0003236D"/>
    <w:rsid w:val="00034AAA"/>
    <w:rsid w:val="00044923"/>
    <w:rsid w:val="00046CC6"/>
    <w:rsid w:val="00052F02"/>
    <w:rsid w:val="00054DF7"/>
    <w:rsid w:val="0005644A"/>
    <w:rsid w:val="000604FD"/>
    <w:rsid w:val="00061839"/>
    <w:rsid w:val="000630EF"/>
    <w:rsid w:val="0006368E"/>
    <w:rsid w:val="00065B1B"/>
    <w:rsid w:val="00075156"/>
    <w:rsid w:val="00075310"/>
    <w:rsid w:val="00077077"/>
    <w:rsid w:val="000857CD"/>
    <w:rsid w:val="000942B4"/>
    <w:rsid w:val="00096D6D"/>
    <w:rsid w:val="000A0297"/>
    <w:rsid w:val="000A4DA0"/>
    <w:rsid w:val="000A5C93"/>
    <w:rsid w:val="000A70A2"/>
    <w:rsid w:val="000B49CA"/>
    <w:rsid w:val="000C00C2"/>
    <w:rsid w:val="000C0784"/>
    <w:rsid w:val="000C3205"/>
    <w:rsid w:val="000C5FEA"/>
    <w:rsid w:val="000D536E"/>
    <w:rsid w:val="000D6F8C"/>
    <w:rsid w:val="000D7581"/>
    <w:rsid w:val="000E2A3D"/>
    <w:rsid w:val="000E53B3"/>
    <w:rsid w:val="000E58B7"/>
    <w:rsid w:val="000E755B"/>
    <w:rsid w:val="000F6D1E"/>
    <w:rsid w:val="00110730"/>
    <w:rsid w:val="001156D4"/>
    <w:rsid w:val="00117783"/>
    <w:rsid w:val="001338FB"/>
    <w:rsid w:val="001340D0"/>
    <w:rsid w:val="00145AEA"/>
    <w:rsid w:val="001478CF"/>
    <w:rsid w:val="001533B8"/>
    <w:rsid w:val="0015499F"/>
    <w:rsid w:val="00161A95"/>
    <w:rsid w:val="00162C22"/>
    <w:rsid w:val="00170765"/>
    <w:rsid w:val="001721D5"/>
    <w:rsid w:val="00175D4D"/>
    <w:rsid w:val="00184EFC"/>
    <w:rsid w:val="0018761E"/>
    <w:rsid w:val="001907E0"/>
    <w:rsid w:val="001925C2"/>
    <w:rsid w:val="00193560"/>
    <w:rsid w:val="00194A7A"/>
    <w:rsid w:val="0019645B"/>
    <w:rsid w:val="001A1934"/>
    <w:rsid w:val="001A51DD"/>
    <w:rsid w:val="001A5511"/>
    <w:rsid w:val="001A76C9"/>
    <w:rsid w:val="001B720D"/>
    <w:rsid w:val="001C130D"/>
    <w:rsid w:val="001C59F5"/>
    <w:rsid w:val="001E305D"/>
    <w:rsid w:val="001E508B"/>
    <w:rsid w:val="001E57B9"/>
    <w:rsid w:val="00202899"/>
    <w:rsid w:val="00206DAA"/>
    <w:rsid w:val="00215DE3"/>
    <w:rsid w:val="00216CE4"/>
    <w:rsid w:val="00217CC7"/>
    <w:rsid w:val="00222A8E"/>
    <w:rsid w:val="00231E0C"/>
    <w:rsid w:val="0023412B"/>
    <w:rsid w:val="00234D72"/>
    <w:rsid w:val="00235200"/>
    <w:rsid w:val="00245D47"/>
    <w:rsid w:val="00255ADB"/>
    <w:rsid w:val="00262FDA"/>
    <w:rsid w:val="00264693"/>
    <w:rsid w:val="00264C0B"/>
    <w:rsid w:val="00271353"/>
    <w:rsid w:val="00281F79"/>
    <w:rsid w:val="00282F89"/>
    <w:rsid w:val="00283061"/>
    <w:rsid w:val="00283675"/>
    <w:rsid w:val="002874DF"/>
    <w:rsid w:val="002952C5"/>
    <w:rsid w:val="00297772"/>
    <w:rsid w:val="0029778D"/>
    <w:rsid w:val="002A4F57"/>
    <w:rsid w:val="002A5C40"/>
    <w:rsid w:val="002B2C4A"/>
    <w:rsid w:val="002C1C09"/>
    <w:rsid w:val="002C77E5"/>
    <w:rsid w:val="002D3B45"/>
    <w:rsid w:val="002F436A"/>
    <w:rsid w:val="002F57CF"/>
    <w:rsid w:val="002F7F9E"/>
    <w:rsid w:val="00301AD6"/>
    <w:rsid w:val="00302EEB"/>
    <w:rsid w:val="00306CC8"/>
    <w:rsid w:val="00313F7C"/>
    <w:rsid w:val="0032793C"/>
    <w:rsid w:val="003327EA"/>
    <w:rsid w:val="00332BC6"/>
    <w:rsid w:val="00333764"/>
    <w:rsid w:val="00333A14"/>
    <w:rsid w:val="00350E5C"/>
    <w:rsid w:val="00354FB8"/>
    <w:rsid w:val="00355974"/>
    <w:rsid w:val="003635D0"/>
    <w:rsid w:val="00370284"/>
    <w:rsid w:val="00371B12"/>
    <w:rsid w:val="003731EA"/>
    <w:rsid w:val="0038174F"/>
    <w:rsid w:val="00381F8A"/>
    <w:rsid w:val="003835AD"/>
    <w:rsid w:val="00386132"/>
    <w:rsid w:val="00387E4C"/>
    <w:rsid w:val="0039210F"/>
    <w:rsid w:val="0039385E"/>
    <w:rsid w:val="00394644"/>
    <w:rsid w:val="003A3806"/>
    <w:rsid w:val="003A5220"/>
    <w:rsid w:val="003A788E"/>
    <w:rsid w:val="003B603A"/>
    <w:rsid w:val="003C4CD9"/>
    <w:rsid w:val="003E2706"/>
    <w:rsid w:val="003F3AB0"/>
    <w:rsid w:val="003F405C"/>
    <w:rsid w:val="003F4400"/>
    <w:rsid w:val="003F44B5"/>
    <w:rsid w:val="003F7E4F"/>
    <w:rsid w:val="00422D64"/>
    <w:rsid w:val="00425D07"/>
    <w:rsid w:val="00425EA2"/>
    <w:rsid w:val="00431E78"/>
    <w:rsid w:val="0043519C"/>
    <w:rsid w:val="0043631C"/>
    <w:rsid w:val="0043708A"/>
    <w:rsid w:val="00437650"/>
    <w:rsid w:val="00437746"/>
    <w:rsid w:val="0044174C"/>
    <w:rsid w:val="00445043"/>
    <w:rsid w:val="004456F8"/>
    <w:rsid w:val="00446116"/>
    <w:rsid w:val="004467A6"/>
    <w:rsid w:val="00455735"/>
    <w:rsid w:val="0047048B"/>
    <w:rsid w:val="00476596"/>
    <w:rsid w:val="004830D0"/>
    <w:rsid w:val="00483574"/>
    <w:rsid w:val="00484E50"/>
    <w:rsid w:val="004851B3"/>
    <w:rsid w:val="004A30E4"/>
    <w:rsid w:val="004A5135"/>
    <w:rsid w:val="004A7B2D"/>
    <w:rsid w:val="004B7E6D"/>
    <w:rsid w:val="004C2C63"/>
    <w:rsid w:val="004D3E52"/>
    <w:rsid w:val="004E63C9"/>
    <w:rsid w:val="004E7797"/>
    <w:rsid w:val="004F0BB4"/>
    <w:rsid w:val="004F29A3"/>
    <w:rsid w:val="004F491C"/>
    <w:rsid w:val="00502F2A"/>
    <w:rsid w:val="00503EFF"/>
    <w:rsid w:val="00523FE6"/>
    <w:rsid w:val="00525CA7"/>
    <w:rsid w:val="00532B47"/>
    <w:rsid w:val="00534E98"/>
    <w:rsid w:val="00542DCD"/>
    <w:rsid w:val="00542E9B"/>
    <w:rsid w:val="00543040"/>
    <w:rsid w:val="00555E68"/>
    <w:rsid w:val="00560240"/>
    <w:rsid w:val="00560441"/>
    <w:rsid w:val="005611B6"/>
    <w:rsid w:val="00563974"/>
    <w:rsid w:val="00564625"/>
    <w:rsid w:val="005667B9"/>
    <w:rsid w:val="0056763F"/>
    <w:rsid w:val="0057032E"/>
    <w:rsid w:val="0057278B"/>
    <w:rsid w:val="0057665B"/>
    <w:rsid w:val="00576C44"/>
    <w:rsid w:val="00577F73"/>
    <w:rsid w:val="00580C65"/>
    <w:rsid w:val="00581663"/>
    <w:rsid w:val="00583A1A"/>
    <w:rsid w:val="0058545E"/>
    <w:rsid w:val="005907F8"/>
    <w:rsid w:val="00592837"/>
    <w:rsid w:val="00594415"/>
    <w:rsid w:val="005A3345"/>
    <w:rsid w:val="005A3AFD"/>
    <w:rsid w:val="005B4B05"/>
    <w:rsid w:val="005B693A"/>
    <w:rsid w:val="005C4398"/>
    <w:rsid w:val="005D48B1"/>
    <w:rsid w:val="005D4A88"/>
    <w:rsid w:val="005D605F"/>
    <w:rsid w:val="005D7BDE"/>
    <w:rsid w:val="005E0A55"/>
    <w:rsid w:val="005E3CA0"/>
    <w:rsid w:val="005F1498"/>
    <w:rsid w:val="005F16D3"/>
    <w:rsid w:val="00604875"/>
    <w:rsid w:val="0061300E"/>
    <w:rsid w:val="00615E2B"/>
    <w:rsid w:val="00622C30"/>
    <w:rsid w:val="00622E02"/>
    <w:rsid w:val="00632C41"/>
    <w:rsid w:val="00632F38"/>
    <w:rsid w:val="006346BF"/>
    <w:rsid w:val="0063648E"/>
    <w:rsid w:val="00636869"/>
    <w:rsid w:val="00651A65"/>
    <w:rsid w:val="00654041"/>
    <w:rsid w:val="0066288D"/>
    <w:rsid w:val="00664816"/>
    <w:rsid w:val="00665064"/>
    <w:rsid w:val="0067076A"/>
    <w:rsid w:val="006720A1"/>
    <w:rsid w:val="006768E9"/>
    <w:rsid w:val="00683D88"/>
    <w:rsid w:val="006877FC"/>
    <w:rsid w:val="00687983"/>
    <w:rsid w:val="0069510C"/>
    <w:rsid w:val="00695AD2"/>
    <w:rsid w:val="006A1FE3"/>
    <w:rsid w:val="006A3618"/>
    <w:rsid w:val="006A4A08"/>
    <w:rsid w:val="006B0A26"/>
    <w:rsid w:val="006B1789"/>
    <w:rsid w:val="006B60A7"/>
    <w:rsid w:val="006C0602"/>
    <w:rsid w:val="006D3E2F"/>
    <w:rsid w:val="006D411B"/>
    <w:rsid w:val="006D5E31"/>
    <w:rsid w:val="006E00F7"/>
    <w:rsid w:val="006E7B19"/>
    <w:rsid w:val="006E7BBE"/>
    <w:rsid w:val="007057D6"/>
    <w:rsid w:val="00711B6D"/>
    <w:rsid w:val="00715C6E"/>
    <w:rsid w:val="00724D9E"/>
    <w:rsid w:val="00736A42"/>
    <w:rsid w:val="00737A87"/>
    <w:rsid w:val="00744F1C"/>
    <w:rsid w:val="007451A4"/>
    <w:rsid w:val="007524CA"/>
    <w:rsid w:val="00756B06"/>
    <w:rsid w:val="0076039D"/>
    <w:rsid w:val="00767F12"/>
    <w:rsid w:val="0077296A"/>
    <w:rsid w:val="007825C9"/>
    <w:rsid w:val="00785F59"/>
    <w:rsid w:val="007868CA"/>
    <w:rsid w:val="00790322"/>
    <w:rsid w:val="007915F3"/>
    <w:rsid w:val="007942CA"/>
    <w:rsid w:val="007968AE"/>
    <w:rsid w:val="00797A3A"/>
    <w:rsid w:val="007A3602"/>
    <w:rsid w:val="007A4AB6"/>
    <w:rsid w:val="007B0678"/>
    <w:rsid w:val="007B076A"/>
    <w:rsid w:val="007B237B"/>
    <w:rsid w:val="007B4FBD"/>
    <w:rsid w:val="007B5676"/>
    <w:rsid w:val="007C09BA"/>
    <w:rsid w:val="007E29D2"/>
    <w:rsid w:val="007E2D73"/>
    <w:rsid w:val="007F1BD3"/>
    <w:rsid w:val="007F4460"/>
    <w:rsid w:val="00807369"/>
    <w:rsid w:val="00816BB4"/>
    <w:rsid w:val="00821372"/>
    <w:rsid w:val="008222BA"/>
    <w:rsid w:val="00826F4D"/>
    <w:rsid w:val="008323F2"/>
    <w:rsid w:val="008339A3"/>
    <w:rsid w:val="00833D7A"/>
    <w:rsid w:val="00845330"/>
    <w:rsid w:val="00854C69"/>
    <w:rsid w:val="00862676"/>
    <w:rsid w:val="008734C9"/>
    <w:rsid w:val="0087445F"/>
    <w:rsid w:val="008764DF"/>
    <w:rsid w:val="00887B00"/>
    <w:rsid w:val="008960F1"/>
    <w:rsid w:val="00896B6C"/>
    <w:rsid w:val="008971E0"/>
    <w:rsid w:val="008A7E70"/>
    <w:rsid w:val="008B0639"/>
    <w:rsid w:val="008B1248"/>
    <w:rsid w:val="008C36D0"/>
    <w:rsid w:val="008C783B"/>
    <w:rsid w:val="008D2E79"/>
    <w:rsid w:val="008E2CC4"/>
    <w:rsid w:val="008E5ADA"/>
    <w:rsid w:val="008F157A"/>
    <w:rsid w:val="00902A51"/>
    <w:rsid w:val="00905E43"/>
    <w:rsid w:val="00911F58"/>
    <w:rsid w:val="0091687A"/>
    <w:rsid w:val="00921586"/>
    <w:rsid w:val="00922AFB"/>
    <w:rsid w:val="009250CC"/>
    <w:rsid w:val="00932E40"/>
    <w:rsid w:val="00933A3F"/>
    <w:rsid w:val="00933DEC"/>
    <w:rsid w:val="009343A1"/>
    <w:rsid w:val="00936F00"/>
    <w:rsid w:val="00944720"/>
    <w:rsid w:val="00946F73"/>
    <w:rsid w:val="00950DDC"/>
    <w:rsid w:val="00951DB4"/>
    <w:rsid w:val="009531DC"/>
    <w:rsid w:val="009533DC"/>
    <w:rsid w:val="00962ADA"/>
    <w:rsid w:val="00963EB7"/>
    <w:rsid w:val="00967A48"/>
    <w:rsid w:val="00973BFB"/>
    <w:rsid w:val="00973C09"/>
    <w:rsid w:val="009741CA"/>
    <w:rsid w:val="00983C9F"/>
    <w:rsid w:val="0098561A"/>
    <w:rsid w:val="009904AA"/>
    <w:rsid w:val="00991C7C"/>
    <w:rsid w:val="00992391"/>
    <w:rsid w:val="0099564D"/>
    <w:rsid w:val="009A10F4"/>
    <w:rsid w:val="009A23C3"/>
    <w:rsid w:val="009B2B80"/>
    <w:rsid w:val="009B517E"/>
    <w:rsid w:val="009B518C"/>
    <w:rsid w:val="009B690F"/>
    <w:rsid w:val="009D1745"/>
    <w:rsid w:val="009D2289"/>
    <w:rsid w:val="009E3F91"/>
    <w:rsid w:val="009E566E"/>
    <w:rsid w:val="009F081C"/>
    <w:rsid w:val="009F0EE1"/>
    <w:rsid w:val="009F10DD"/>
    <w:rsid w:val="009F667F"/>
    <w:rsid w:val="00A071F6"/>
    <w:rsid w:val="00A13354"/>
    <w:rsid w:val="00A16ADE"/>
    <w:rsid w:val="00A27600"/>
    <w:rsid w:val="00A32549"/>
    <w:rsid w:val="00A34F3E"/>
    <w:rsid w:val="00A3598C"/>
    <w:rsid w:val="00A37570"/>
    <w:rsid w:val="00A42F16"/>
    <w:rsid w:val="00A44088"/>
    <w:rsid w:val="00A505BC"/>
    <w:rsid w:val="00A50A2C"/>
    <w:rsid w:val="00A55A5A"/>
    <w:rsid w:val="00A621ED"/>
    <w:rsid w:val="00A6510E"/>
    <w:rsid w:val="00A67069"/>
    <w:rsid w:val="00A74783"/>
    <w:rsid w:val="00A764FD"/>
    <w:rsid w:val="00A83E14"/>
    <w:rsid w:val="00A86277"/>
    <w:rsid w:val="00A871DE"/>
    <w:rsid w:val="00A90282"/>
    <w:rsid w:val="00A9692E"/>
    <w:rsid w:val="00A96F6B"/>
    <w:rsid w:val="00AA08BC"/>
    <w:rsid w:val="00AA3E62"/>
    <w:rsid w:val="00AB3392"/>
    <w:rsid w:val="00AC3324"/>
    <w:rsid w:val="00AC4275"/>
    <w:rsid w:val="00AC584A"/>
    <w:rsid w:val="00AC6CC5"/>
    <w:rsid w:val="00AC71F9"/>
    <w:rsid w:val="00AD0232"/>
    <w:rsid w:val="00AD397B"/>
    <w:rsid w:val="00AE1B21"/>
    <w:rsid w:val="00AF1794"/>
    <w:rsid w:val="00AF1D38"/>
    <w:rsid w:val="00B0435B"/>
    <w:rsid w:val="00B054C5"/>
    <w:rsid w:val="00B12AFF"/>
    <w:rsid w:val="00B1330C"/>
    <w:rsid w:val="00B144F4"/>
    <w:rsid w:val="00B2256D"/>
    <w:rsid w:val="00B30F60"/>
    <w:rsid w:val="00B3399D"/>
    <w:rsid w:val="00B35FEE"/>
    <w:rsid w:val="00B36D80"/>
    <w:rsid w:val="00B4106F"/>
    <w:rsid w:val="00B43542"/>
    <w:rsid w:val="00B63150"/>
    <w:rsid w:val="00B65CEE"/>
    <w:rsid w:val="00B66FFC"/>
    <w:rsid w:val="00B7227E"/>
    <w:rsid w:val="00B80CC2"/>
    <w:rsid w:val="00B87951"/>
    <w:rsid w:val="00B96732"/>
    <w:rsid w:val="00BA41FC"/>
    <w:rsid w:val="00BA55C1"/>
    <w:rsid w:val="00BB4180"/>
    <w:rsid w:val="00BB4786"/>
    <w:rsid w:val="00BC3995"/>
    <w:rsid w:val="00BC562C"/>
    <w:rsid w:val="00BC62BF"/>
    <w:rsid w:val="00BD133E"/>
    <w:rsid w:val="00BD1D81"/>
    <w:rsid w:val="00BD64B2"/>
    <w:rsid w:val="00BE143D"/>
    <w:rsid w:val="00BE145B"/>
    <w:rsid w:val="00BE21D0"/>
    <w:rsid w:val="00BE6262"/>
    <w:rsid w:val="00BE6392"/>
    <w:rsid w:val="00BF0676"/>
    <w:rsid w:val="00BF5F62"/>
    <w:rsid w:val="00C03A8F"/>
    <w:rsid w:val="00C16477"/>
    <w:rsid w:val="00C2115F"/>
    <w:rsid w:val="00C313F5"/>
    <w:rsid w:val="00C31FED"/>
    <w:rsid w:val="00C4027D"/>
    <w:rsid w:val="00C41B07"/>
    <w:rsid w:val="00C43159"/>
    <w:rsid w:val="00C53772"/>
    <w:rsid w:val="00C57319"/>
    <w:rsid w:val="00C601E7"/>
    <w:rsid w:val="00C6378C"/>
    <w:rsid w:val="00C662E0"/>
    <w:rsid w:val="00C71ECD"/>
    <w:rsid w:val="00C75945"/>
    <w:rsid w:val="00C76FF3"/>
    <w:rsid w:val="00C77588"/>
    <w:rsid w:val="00C86E73"/>
    <w:rsid w:val="00C87B8D"/>
    <w:rsid w:val="00C91E48"/>
    <w:rsid w:val="00C94162"/>
    <w:rsid w:val="00CA77B2"/>
    <w:rsid w:val="00CB0B82"/>
    <w:rsid w:val="00CB3BD9"/>
    <w:rsid w:val="00CB42F7"/>
    <w:rsid w:val="00CC0449"/>
    <w:rsid w:val="00CC4061"/>
    <w:rsid w:val="00CC6765"/>
    <w:rsid w:val="00CE10EA"/>
    <w:rsid w:val="00CE11FB"/>
    <w:rsid w:val="00CF2BDD"/>
    <w:rsid w:val="00CF3635"/>
    <w:rsid w:val="00CF70CE"/>
    <w:rsid w:val="00D135EB"/>
    <w:rsid w:val="00D13C56"/>
    <w:rsid w:val="00D17F7C"/>
    <w:rsid w:val="00D20062"/>
    <w:rsid w:val="00D22981"/>
    <w:rsid w:val="00D354A9"/>
    <w:rsid w:val="00D35F99"/>
    <w:rsid w:val="00D46247"/>
    <w:rsid w:val="00D462EF"/>
    <w:rsid w:val="00D5065C"/>
    <w:rsid w:val="00D52380"/>
    <w:rsid w:val="00D525E0"/>
    <w:rsid w:val="00D53D78"/>
    <w:rsid w:val="00D57BEC"/>
    <w:rsid w:val="00D60D05"/>
    <w:rsid w:val="00D6444F"/>
    <w:rsid w:val="00D646D5"/>
    <w:rsid w:val="00D64A3A"/>
    <w:rsid w:val="00D82A66"/>
    <w:rsid w:val="00D8691A"/>
    <w:rsid w:val="00D97D6F"/>
    <w:rsid w:val="00DA5427"/>
    <w:rsid w:val="00DB0432"/>
    <w:rsid w:val="00DB1EED"/>
    <w:rsid w:val="00DB33AD"/>
    <w:rsid w:val="00DB4C4B"/>
    <w:rsid w:val="00DB4C84"/>
    <w:rsid w:val="00DC784A"/>
    <w:rsid w:val="00DC7D62"/>
    <w:rsid w:val="00DD0F35"/>
    <w:rsid w:val="00DD1C7B"/>
    <w:rsid w:val="00DD2973"/>
    <w:rsid w:val="00DD5BB1"/>
    <w:rsid w:val="00DD7A6B"/>
    <w:rsid w:val="00DE402A"/>
    <w:rsid w:val="00DE4643"/>
    <w:rsid w:val="00DF5D8E"/>
    <w:rsid w:val="00E031CF"/>
    <w:rsid w:val="00E12521"/>
    <w:rsid w:val="00E14226"/>
    <w:rsid w:val="00E174F7"/>
    <w:rsid w:val="00E21F34"/>
    <w:rsid w:val="00E22173"/>
    <w:rsid w:val="00E311B9"/>
    <w:rsid w:val="00E3203B"/>
    <w:rsid w:val="00E407AE"/>
    <w:rsid w:val="00E41A06"/>
    <w:rsid w:val="00E42108"/>
    <w:rsid w:val="00E552A4"/>
    <w:rsid w:val="00E617A9"/>
    <w:rsid w:val="00E624A5"/>
    <w:rsid w:val="00E64DF2"/>
    <w:rsid w:val="00E7212B"/>
    <w:rsid w:val="00E749F5"/>
    <w:rsid w:val="00E80BA0"/>
    <w:rsid w:val="00E81B97"/>
    <w:rsid w:val="00E821A1"/>
    <w:rsid w:val="00E84533"/>
    <w:rsid w:val="00E918D1"/>
    <w:rsid w:val="00E93B33"/>
    <w:rsid w:val="00EA1CA7"/>
    <w:rsid w:val="00EA26F6"/>
    <w:rsid w:val="00EA417D"/>
    <w:rsid w:val="00EA7489"/>
    <w:rsid w:val="00EA7FC0"/>
    <w:rsid w:val="00EB3ED2"/>
    <w:rsid w:val="00EB77F1"/>
    <w:rsid w:val="00EB7FB8"/>
    <w:rsid w:val="00EC121C"/>
    <w:rsid w:val="00EC4AF6"/>
    <w:rsid w:val="00EC6CAE"/>
    <w:rsid w:val="00EC77A0"/>
    <w:rsid w:val="00ED0EE3"/>
    <w:rsid w:val="00ED2B53"/>
    <w:rsid w:val="00EE2F46"/>
    <w:rsid w:val="00EE5241"/>
    <w:rsid w:val="00EF185D"/>
    <w:rsid w:val="00EF7B52"/>
    <w:rsid w:val="00F00EC1"/>
    <w:rsid w:val="00F0438B"/>
    <w:rsid w:val="00F103C5"/>
    <w:rsid w:val="00F111D6"/>
    <w:rsid w:val="00F128BB"/>
    <w:rsid w:val="00F22B4D"/>
    <w:rsid w:val="00F2438D"/>
    <w:rsid w:val="00F40D69"/>
    <w:rsid w:val="00F429DD"/>
    <w:rsid w:val="00F53C1B"/>
    <w:rsid w:val="00F637BF"/>
    <w:rsid w:val="00F741E2"/>
    <w:rsid w:val="00F8145D"/>
    <w:rsid w:val="00F8782E"/>
    <w:rsid w:val="00F90F7B"/>
    <w:rsid w:val="00F924A4"/>
    <w:rsid w:val="00FA30D1"/>
    <w:rsid w:val="00FA6CB9"/>
    <w:rsid w:val="00FB37F6"/>
    <w:rsid w:val="00FC5BCB"/>
    <w:rsid w:val="00FC7718"/>
    <w:rsid w:val="00FE0658"/>
    <w:rsid w:val="00FE2C3E"/>
    <w:rsid w:val="00FE5E54"/>
    <w:rsid w:val="00FE7DC7"/>
    <w:rsid w:val="00FF1198"/>
    <w:rsid w:val="00FF5CEB"/>
    <w:rsid w:val="00FF69A8"/>
    <w:rsid w:val="2972620A"/>
    <w:rsid w:val="2F8FEB8A"/>
    <w:rsid w:val="3FD535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DB4"/>
    <w:rPr>
      <w:sz w:val="24"/>
      <w:szCs w:val="24"/>
    </w:rPr>
  </w:style>
  <w:style w:type="paragraph" w:styleId="Heading1">
    <w:name w:val="heading 1"/>
    <w:basedOn w:val="Normal"/>
    <w:next w:val="Normal"/>
    <w:link w:val="Heading1Char"/>
    <w:uiPriority w:val="99"/>
    <w:qFormat/>
    <w:rsid w:val="00744F1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874DF"/>
    <w:rPr>
      <w:rFonts w:ascii="Cambria" w:hAnsi="Cambria" w:cs="Cambria"/>
      <w:b/>
      <w:bCs/>
      <w:kern w:val="32"/>
      <w:sz w:val="32"/>
      <w:szCs w:val="32"/>
    </w:rPr>
  </w:style>
  <w:style w:type="paragraph" w:styleId="Header">
    <w:name w:val="header"/>
    <w:basedOn w:val="Normal"/>
    <w:link w:val="HeaderChar"/>
    <w:uiPriority w:val="99"/>
    <w:rsid w:val="00061839"/>
    <w:pPr>
      <w:tabs>
        <w:tab w:val="center" w:pos="4320"/>
        <w:tab w:val="right" w:pos="8640"/>
      </w:tabs>
    </w:pPr>
  </w:style>
  <w:style w:type="character" w:customStyle="1" w:styleId="HeaderChar">
    <w:name w:val="Header Char"/>
    <w:basedOn w:val="DefaultParagraphFont"/>
    <w:link w:val="Header"/>
    <w:uiPriority w:val="99"/>
    <w:rsid w:val="00AA3E62"/>
    <w:rPr>
      <w:sz w:val="24"/>
      <w:szCs w:val="24"/>
      <w:lang w:val="en-US" w:eastAsia="en-US"/>
    </w:rPr>
  </w:style>
  <w:style w:type="paragraph" w:styleId="Footer">
    <w:name w:val="footer"/>
    <w:basedOn w:val="Normal"/>
    <w:link w:val="FooterChar"/>
    <w:uiPriority w:val="99"/>
    <w:rsid w:val="00061839"/>
    <w:pPr>
      <w:tabs>
        <w:tab w:val="center" w:pos="4320"/>
        <w:tab w:val="right" w:pos="8640"/>
      </w:tabs>
    </w:pPr>
  </w:style>
  <w:style w:type="character" w:customStyle="1" w:styleId="FooterChar">
    <w:name w:val="Footer Char"/>
    <w:basedOn w:val="DefaultParagraphFont"/>
    <w:link w:val="Footer"/>
    <w:uiPriority w:val="99"/>
    <w:semiHidden/>
    <w:rsid w:val="002874DF"/>
    <w:rPr>
      <w:sz w:val="24"/>
      <w:szCs w:val="24"/>
    </w:rPr>
  </w:style>
  <w:style w:type="table" w:styleId="TableGrid">
    <w:name w:val="Table Grid"/>
    <w:basedOn w:val="TableNormal"/>
    <w:uiPriority w:val="99"/>
    <w:rsid w:val="0006183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uiPriority w:val="99"/>
    <w:rsid w:val="00744F1C"/>
  </w:style>
  <w:style w:type="paragraph" w:styleId="BalloonText">
    <w:name w:val="Balloon Text"/>
    <w:basedOn w:val="Normal"/>
    <w:link w:val="BalloonTextChar"/>
    <w:uiPriority w:val="99"/>
    <w:semiHidden/>
    <w:rsid w:val="00AF1794"/>
    <w:rPr>
      <w:rFonts w:ascii="Tahoma" w:hAnsi="Tahoma" w:cs="Tahoma"/>
      <w:sz w:val="16"/>
      <w:szCs w:val="16"/>
    </w:rPr>
  </w:style>
  <w:style w:type="character" w:customStyle="1" w:styleId="BalloonTextChar">
    <w:name w:val="Balloon Text Char"/>
    <w:basedOn w:val="DefaultParagraphFont"/>
    <w:link w:val="BalloonText"/>
    <w:uiPriority w:val="99"/>
    <w:semiHidden/>
    <w:rsid w:val="00AF1794"/>
    <w:rPr>
      <w:rFonts w:ascii="Tahoma" w:hAnsi="Tahoma" w:cs="Tahoma"/>
      <w:sz w:val="16"/>
      <w:szCs w:val="16"/>
      <w:lang w:val="en-US" w:eastAsia="en-US"/>
    </w:rPr>
  </w:style>
  <w:style w:type="paragraph" w:styleId="ListParagraph">
    <w:name w:val="List Paragraph"/>
    <w:basedOn w:val="Normal"/>
    <w:uiPriority w:val="99"/>
    <w:qFormat/>
    <w:rsid w:val="00F111D6"/>
    <w:pPr>
      <w:ind w:left="720"/>
      <w:contextualSpacing/>
    </w:pPr>
  </w:style>
  <w:style w:type="paragraph" w:styleId="NormalWeb">
    <w:name w:val="Normal (Web)"/>
    <w:basedOn w:val="Normal"/>
    <w:uiPriority w:val="99"/>
    <w:semiHidden/>
    <w:rsid w:val="00B1330C"/>
    <w:pPr>
      <w:spacing w:before="100" w:beforeAutospacing="1" w:after="100" w:afterAutospacing="1"/>
    </w:pPr>
    <w:rPr>
      <w:lang w:val="nb-NO" w:eastAsia="nb-NO"/>
    </w:rPr>
  </w:style>
  <w:style w:type="character" w:styleId="Hyperlink">
    <w:name w:val="Hyperlink"/>
    <w:basedOn w:val="DefaultParagraphFont"/>
    <w:uiPriority w:val="99"/>
    <w:semiHidden/>
    <w:rsid w:val="00B1330C"/>
    <w:rPr>
      <w:color w:val="0000FF"/>
      <w:u w:val="single"/>
    </w:rPr>
  </w:style>
  <w:style w:type="character" w:styleId="CommentReference">
    <w:name w:val="annotation reference"/>
    <w:basedOn w:val="DefaultParagraphFont"/>
    <w:uiPriority w:val="99"/>
    <w:semiHidden/>
    <w:rsid w:val="00C4027D"/>
    <w:rPr>
      <w:sz w:val="16"/>
      <w:szCs w:val="16"/>
    </w:rPr>
  </w:style>
  <w:style w:type="paragraph" w:styleId="CommentText">
    <w:name w:val="annotation text"/>
    <w:basedOn w:val="Normal"/>
    <w:link w:val="CommentTextChar"/>
    <w:uiPriority w:val="99"/>
    <w:semiHidden/>
    <w:rsid w:val="00C4027D"/>
    <w:rPr>
      <w:sz w:val="20"/>
      <w:szCs w:val="20"/>
    </w:rPr>
  </w:style>
  <w:style w:type="character" w:customStyle="1" w:styleId="CommentTextChar">
    <w:name w:val="Comment Text Char"/>
    <w:basedOn w:val="DefaultParagraphFont"/>
    <w:link w:val="CommentText"/>
    <w:uiPriority w:val="99"/>
    <w:semiHidden/>
    <w:rsid w:val="002874DF"/>
    <w:rPr>
      <w:sz w:val="20"/>
      <w:szCs w:val="20"/>
    </w:rPr>
  </w:style>
  <w:style w:type="paragraph" w:styleId="CommentSubject">
    <w:name w:val="annotation subject"/>
    <w:basedOn w:val="CommentText"/>
    <w:next w:val="CommentText"/>
    <w:link w:val="CommentSubjectChar"/>
    <w:uiPriority w:val="99"/>
    <w:semiHidden/>
    <w:rsid w:val="00C4027D"/>
    <w:rPr>
      <w:b/>
      <w:bCs/>
    </w:rPr>
  </w:style>
  <w:style w:type="character" w:customStyle="1" w:styleId="CommentSubjectChar">
    <w:name w:val="Comment Subject Char"/>
    <w:basedOn w:val="CommentTextChar"/>
    <w:link w:val="CommentSubject"/>
    <w:uiPriority w:val="99"/>
    <w:semiHidden/>
    <w:rsid w:val="002874DF"/>
    <w:rPr>
      <w:b/>
      <w:bCs/>
    </w:rPr>
  </w:style>
  <w:style w:type="character" w:customStyle="1" w:styleId="html-span">
    <w:name w:val="html-span"/>
    <w:basedOn w:val="DefaultParagraphFont"/>
    <w:uiPriority w:val="99"/>
    <w:rsid w:val="00145AEA"/>
  </w:style>
  <w:style w:type="character" w:styleId="FollowedHyperlink">
    <w:name w:val="FollowedHyperlink"/>
    <w:basedOn w:val="DefaultParagraphFont"/>
    <w:uiPriority w:val="99"/>
    <w:semiHidden/>
    <w:rsid w:val="00175D4D"/>
    <w:rPr>
      <w:color w:val="800080"/>
      <w:u w:val="single"/>
    </w:rPr>
  </w:style>
</w:styles>
</file>

<file path=word/webSettings.xml><?xml version="1.0" encoding="utf-8"?>
<w:webSettings xmlns:r="http://schemas.openxmlformats.org/officeDocument/2006/relationships" xmlns:w="http://schemas.openxmlformats.org/wordprocessingml/2006/main">
  <w:divs>
    <w:div w:id="1849054445">
      <w:marLeft w:val="0"/>
      <w:marRight w:val="0"/>
      <w:marTop w:val="0"/>
      <w:marBottom w:val="0"/>
      <w:divBdr>
        <w:top w:val="none" w:sz="0" w:space="0" w:color="auto"/>
        <w:left w:val="none" w:sz="0" w:space="0" w:color="auto"/>
        <w:bottom w:val="none" w:sz="0" w:space="0" w:color="auto"/>
        <w:right w:val="none" w:sz="0" w:space="0" w:color="auto"/>
      </w:divBdr>
      <w:divsChild>
        <w:div w:id="1849054451">
          <w:marLeft w:val="720"/>
          <w:marRight w:val="720"/>
          <w:marTop w:val="100"/>
          <w:marBottom w:val="100"/>
          <w:divBdr>
            <w:top w:val="none" w:sz="0" w:space="0" w:color="auto"/>
            <w:left w:val="none" w:sz="0" w:space="0" w:color="auto"/>
            <w:bottom w:val="none" w:sz="0" w:space="0" w:color="auto"/>
            <w:right w:val="none" w:sz="0" w:space="0" w:color="auto"/>
          </w:divBdr>
        </w:div>
        <w:div w:id="1849054478">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453">
      <w:marLeft w:val="0"/>
      <w:marRight w:val="0"/>
      <w:marTop w:val="0"/>
      <w:marBottom w:val="0"/>
      <w:divBdr>
        <w:top w:val="none" w:sz="0" w:space="0" w:color="auto"/>
        <w:left w:val="none" w:sz="0" w:space="0" w:color="auto"/>
        <w:bottom w:val="none" w:sz="0" w:space="0" w:color="auto"/>
        <w:right w:val="none" w:sz="0" w:space="0" w:color="auto"/>
      </w:divBdr>
      <w:divsChild>
        <w:div w:id="1849054462">
          <w:marLeft w:val="0"/>
          <w:marRight w:val="0"/>
          <w:marTop w:val="0"/>
          <w:marBottom w:val="0"/>
          <w:divBdr>
            <w:top w:val="none" w:sz="0" w:space="0" w:color="auto"/>
            <w:left w:val="none" w:sz="0" w:space="0" w:color="auto"/>
            <w:bottom w:val="none" w:sz="0" w:space="0" w:color="auto"/>
            <w:right w:val="none" w:sz="0" w:space="0" w:color="auto"/>
          </w:divBdr>
        </w:div>
        <w:div w:id="1849054474">
          <w:marLeft w:val="0"/>
          <w:marRight w:val="0"/>
          <w:marTop w:val="0"/>
          <w:marBottom w:val="0"/>
          <w:divBdr>
            <w:top w:val="none" w:sz="0" w:space="0" w:color="auto"/>
            <w:left w:val="none" w:sz="0" w:space="0" w:color="auto"/>
            <w:bottom w:val="none" w:sz="0" w:space="0" w:color="auto"/>
            <w:right w:val="none" w:sz="0" w:space="0" w:color="auto"/>
          </w:divBdr>
          <w:divsChild>
            <w:div w:id="1849054447">
              <w:marLeft w:val="0"/>
              <w:marRight w:val="0"/>
              <w:marTop w:val="0"/>
              <w:marBottom w:val="0"/>
              <w:divBdr>
                <w:top w:val="none" w:sz="0" w:space="0" w:color="auto"/>
                <w:left w:val="none" w:sz="0" w:space="0" w:color="auto"/>
                <w:bottom w:val="none" w:sz="0" w:space="0" w:color="auto"/>
                <w:right w:val="none" w:sz="0" w:space="0" w:color="auto"/>
              </w:divBdr>
              <w:divsChild>
                <w:div w:id="1849054468">
                  <w:marLeft w:val="0"/>
                  <w:marRight w:val="0"/>
                  <w:marTop w:val="0"/>
                  <w:marBottom w:val="0"/>
                  <w:divBdr>
                    <w:top w:val="none" w:sz="0" w:space="0" w:color="auto"/>
                    <w:left w:val="none" w:sz="0" w:space="0" w:color="auto"/>
                    <w:bottom w:val="none" w:sz="0" w:space="0" w:color="auto"/>
                    <w:right w:val="none" w:sz="0" w:space="0" w:color="auto"/>
                  </w:divBdr>
                  <w:divsChild>
                    <w:div w:id="1849054472">
                      <w:marLeft w:val="0"/>
                      <w:marRight w:val="0"/>
                      <w:marTop w:val="0"/>
                      <w:marBottom w:val="0"/>
                      <w:divBdr>
                        <w:top w:val="none" w:sz="0" w:space="0" w:color="auto"/>
                        <w:left w:val="none" w:sz="0" w:space="0" w:color="auto"/>
                        <w:bottom w:val="none" w:sz="0" w:space="0" w:color="auto"/>
                        <w:right w:val="none" w:sz="0" w:space="0" w:color="auto"/>
                      </w:divBdr>
                      <w:divsChild>
                        <w:div w:id="1849054467">
                          <w:marLeft w:val="0"/>
                          <w:marRight w:val="0"/>
                          <w:marTop w:val="0"/>
                          <w:marBottom w:val="0"/>
                          <w:divBdr>
                            <w:top w:val="none" w:sz="0" w:space="0" w:color="auto"/>
                            <w:left w:val="none" w:sz="0" w:space="0" w:color="auto"/>
                            <w:bottom w:val="none" w:sz="0" w:space="0" w:color="auto"/>
                            <w:right w:val="none" w:sz="0" w:space="0" w:color="auto"/>
                          </w:divBdr>
                          <w:divsChild>
                            <w:div w:id="1849054446">
                              <w:marLeft w:val="0"/>
                              <w:marRight w:val="0"/>
                              <w:marTop w:val="0"/>
                              <w:marBottom w:val="0"/>
                              <w:divBdr>
                                <w:top w:val="none" w:sz="0" w:space="0" w:color="auto"/>
                                <w:left w:val="none" w:sz="0" w:space="0" w:color="auto"/>
                                <w:bottom w:val="none" w:sz="0" w:space="0" w:color="auto"/>
                                <w:right w:val="none" w:sz="0" w:space="0" w:color="auto"/>
                              </w:divBdr>
                              <w:divsChild>
                                <w:div w:id="1849054465">
                                  <w:marLeft w:val="0"/>
                                  <w:marRight w:val="0"/>
                                  <w:marTop w:val="0"/>
                                  <w:marBottom w:val="100"/>
                                  <w:divBdr>
                                    <w:top w:val="single" w:sz="2" w:space="0" w:color="EFEFEF"/>
                                    <w:left w:val="single" w:sz="4" w:space="0" w:color="EFEFEF"/>
                                    <w:bottom w:val="single" w:sz="4" w:space="0" w:color="E2E2E2"/>
                                    <w:right w:val="single" w:sz="4" w:space="0" w:color="EFEFEF"/>
                                  </w:divBdr>
                                  <w:divsChild>
                                    <w:div w:id="1849054460">
                                      <w:marLeft w:val="0"/>
                                      <w:marRight w:val="0"/>
                                      <w:marTop w:val="0"/>
                                      <w:marBottom w:val="0"/>
                                      <w:divBdr>
                                        <w:top w:val="single" w:sz="4" w:space="2" w:color="BCBCBC"/>
                                        <w:left w:val="single" w:sz="4" w:space="0" w:color="BCBCBC"/>
                                        <w:bottom w:val="single" w:sz="4" w:space="0" w:color="BCBCBC"/>
                                        <w:right w:val="single" w:sz="4" w:space="0" w:color="BCBCBC"/>
                                      </w:divBdr>
                                      <w:divsChild>
                                        <w:div w:id="1849054444">
                                          <w:marLeft w:val="0"/>
                                          <w:marRight w:val="0"/>
                                          <w:marTop w:val="0"/>
                                          <w:marBottom w:val="0"/>
                                          <w:divBdr>
                                            <w:top w:val="none" w:sz="0" w:space="0" w:color="auto"/>
                                            <w:left w:val="none" w:sz="0" w:space="0" w:color="auto"/>
                                            <w:bottom w:val="none" w:sz="0" w:space="0" w:color="auto"/>
                                            <w:right w:val="none" w:sz="0" w:space="0" w:color="auto"/>
                                          </w:divBdr>
                                          <w:divsChild>
                                            <w:div w:id="1849054454">
                                              <w:marLeft w:val="0"/>
                                              <w:marRight w:val="0"/>
                                              <w:marTop w:val="0"/>
                                              <w:marBottom w:val="0"/>
                                              <w:divBdr>
                                                <w:top w:val="none" w:sz="0" w:space="0" w:color="auto"/>
                                                <w:left w:val="none" w:sz="0" w:space="0" w:color="auto"/>
                                                <w:bottom w:val="none" w:sz="0" w:space="0" w:color="auto"/>
                                                <w:right w:val="none" w:sz="0" w:space="0" w:color="auto"/>
                                              </w:divBdr>
                                              <w:divsChild>
                                                <w:div w:id="1849054463">
                                                  <w:marLeft w:val="0"/>
                                                  <w:marRight w:val="0"/>
                                                  <w:marTop w:val="0"/>
                                                  <w:marBottom w:val="0"/>
                                                  <w:divBdr>
                                                    <w:top w:val="none" w:sz="0" w:space="0" w:color="auto"/>
                                                    <w:left w:val="none" w:sz="0" w:space="0" w:color="auto"/>
                                                    <w:bottom w:val="none" w:sz="0" w:space="0" w:color="auto"/>
                                                    <w:right w:val="none" w:sz="0" w:space="0" w:color="auto"/>
                                                  </w:divBdr>
                                                  <w:divsChild>
                                                    <w:div w:id="1849054469">
                                                      <w:marLeft w:val="0"/>
                                                      <w:marRight w:val="0"/>
                                                      <w:marTop w:val="0"/>
                                                      <w:marBottom w:val="0"/>
                                                      <w:divBdr>
                                                        <w:top w:val="none" w:sz="0" w:space="0" w:color="auto"/>
                                                        <w:left w:val="none" w:sz="0" w:space="0" w:color="auto"/>
                                                        <w:bottom w:val="none" w:sz="0" w:space="0" w:color="auto"/>
                                                        <w:right w:val="none" w:sz="0" w:space="0" w:color="auto"/>
                                                      </w:divBdr>
                                                      <w:divsChild>
                                                        <w:div w:id="1849054450">
                                                          <w:marLeft w:val="150"/>
                                                          <w:marRight w:val="150"/>
                                                          <w:marTop w:val="50"/>
                                                          <w:marBottom w:val="50"/>
                                                          <w:divBdr>
                                                            <w:top w:val="none" w:sz="0" w:space="0" w:color="auto"/>
                                                            <w:left w:val="none" w:sz="0" w:space="0" w:color="auto"/>
                                                            <w:bottom w:val="none" w:sz="0" w:space="0" w:color="auto"/>
                                                            <w:right w:val="none" w:sz="0" w:space="0" w:color="auto"/>
                                                          </w:divBdr>
                                                          <w:divsChild>
                                                            <w:div w:id="1849054476">
                                                              <w:marLeft w:val="0"/>
                                                              <w:marRight w:val="0"/>
                                                              <w:marTop w:val="0"/>
                                                              <w:marBottom w:val="0"/>
                                                              <w:divBdr>
                                                                <w:top w:val="none" w:sz="0" w:space="0" w:color="auto"/>
                                                                <w:left w:val="none" w:sz="0" w:space="0" w:color="auto"/>
                                                                <w:bottom w:val="none" w:sz="0" w:space="0" w:color="auto"/>
                                                                <w:right w:val="none" w:sz="0" w:space="0" w:color="auto"/>
                                                              </w:divBdr>
                                                              <w:divsChild>
                                                                <w:div w:id="1849054441">
                                                                  <w:marLeft w:val="0"/>
                                                                  <w:marRight w:val="0"/>
                                                                  <w:marTop w:val="0"/>
                                                                  <w:marBottom w:val="0"/>
                                                                  <w:divBdr>
                                                                    <w:top w:val="none" w:sz="0" w:space="0" w:color="auto"/>
                                                                    <w:left w:val="none" w:sz="0" w:space="0" w:color="auto"/>
                                                                    <w:bottom w:val="none" w:sz="0" w:space="0" w:color="auto"/>
                                                                    <w:right w:val="none" w:sz="0" w:space="0" w:color="auto"/>
                                                                  </w:divBdr>
                                                                  <w:divsChild>
                                                                    <w:div w:id="1849054440">
                                                                      <w:marLeft w:val="0"/>
                                                                      <w:marRight w:val="0"/>
                                                                      <w:marTop w:val="0"/>
                                                                      <w:marBottom w:val="0"/>
                                                                      <w:divBdr>
                                                                        <w:top w:val="none" w:sz="0" w:space="0" w:color="auto"/>
                                                                        <w:left w:val="none" w:sz="0" w:space="0" w:color="auto"/>
                                                                        <w:bottom w:val="none" w:sz="0" w:space="0" w:color="auto"/>
                                                                        <w:right w:val="none" w:sz="0" w:space="0" w:color="auto"/>
                                                                      </w:divBdr>
                                                                    </w:div>
                                                                    <w:div w:id="1849054449">
                                                                      <w:marLeft w:val="0"/>
                                                                      <w:marRight w:val="0"/>
                                                                      <w:marTop w:val="0"/>
                                                                      <w:marBottom w:val="0"/>
                                                                      <w:divBdr>
                                                                        <w:top w:val="none" w:sz="0" w:space="0" w:color="auto"/>
                                                                        <w:left w:val="none" w:sz="0" w:space="0" w:color="auto"/>
                                                                        <w:bottom w:val="none" w:sz="0" w:space="0" w:color="auto"/>
                                                                        <w:right w:val="none" w:sz="0" w:space="0" w:color="auto"/>
                                                                      </w:divBdr>
                                                                    </w:div>
                                                                    <w:div w:id="1849054455">
                                                                      <w:marLeft w:val="0"/>
                                                                      <w:marRight w:val="0"/>
                                                                      <w:marTop w:val="0"/>
                                                                      <w:marBottom w:val="0"/>
                                                                      <w:divBdr>
                                                                        <w:top w:val="none" w:sz="0" w:space="0" w:color="auto"/>
                                                                        <w:left w:val="none" w:sz="0" w:space="0" w:color="auto"/>
                                                                        <w:bottom w:val="none" w:sz="0" w:space="0" w:color="auto"/>
                                                                        <w:right w:val="none" w:sz="0" w:space="0" w:color="auto"/>
                                                                      </w:divBdr>
                                                                    </w:div>
                                                                    <w:div w:id="1849054456">
                                                                      <w:marLeft w:val="0"/>
                                                                      <w:marRight w:val="0"/>
                                                                      <w:marTop w:val="0"/>
                                                                      <w:marBottom w:val="0"/>
                                                                      <w:divBdr>
                                                                        <w:top w:val="none" w:sz="0" w:space="0" w:color="auto"/>
                                                                        <w:left w:val="none" w:sz="0" w:space="0" w:color="auto"/>
                                                                        <w:bottom w:val="none" w:sz="0" w:space="0" w:color="auto"/>
                                                                        <w:right w:val="none" w:sz="0" w:space="0" w:color="auto"/>
                                                                      </w:divBdr>
                                                                    </w:div>
                                                                    <w:div w:id="1849054458">
                                                                      <w:marLeft w:val="0"/>
                                                                      <w:marRight w:val="0"/>
                                                                      <w:marTop w:val="0"/>
                                                                      <w:marBottom w:val="0"/>
                                                                      <w:divBdr>
                                                                        <w:top w:val="none" w:sz="0" w:space="0" w:color="auto"/>
                                                                        <w:left w:val="none" w:sz="0" w:space="0" w:color="auto"/>
                                                                        <w:bottom w:val="none" w:sz="0" w:space="0" w:color="auto"/>
                                                                        <w:right w:val="none" w:sz="0" w:space="0" w:color="auto"/>
                                                                      </w:divBdr>
                                                                    </w:div>
                                                                    <w:div w:id="1849054464">
                                                                      <w:marLeft w:val="0"/>
                                                                      <w:marRight w:val="0"/>
                                                                      <w:marTop w:val="0"/>
                                                                      <w:marBottom w:val="0"/>
                                                                      <w:divBdr>
                                                                        <w:top w:val="none" w:sz="0" w:space="0" w:color="auto"/>
                                                                        <w:left w:val="none" w:sz="0" w:space="0" w:color="auto"/>
                                                                        <w:bottom w:val="none" w:sz="0" w:space="0" w:color="auto"/>
                                                                        <w:right w:val="none" w:sz="0" w:space="0" w:color="auto"/>
                                                                      </w:divBdr>
                                                                    </w:div>
                                                                    <w:div w:id="1849054470">
                                                                      <w:marLeft w:val="0"/>
                                                                      <w:marRight w:val="0"/>
                                                                      <w:marTop w:val="0"/>
                                                                      <w:marBottom w:val="0"/>
                                                                      <w:divBdr>
                                                                        <w:top w:val="none" w:sz="0" w:space="0" w:color="auto"/>
                                                                        <w:left w:val="none" w:sz="0" w:space="0" w:color="auto"/>
                                                                        <w:bottom w:val="none" w:sz="0" w:space="0" w:color="auto"/>
                                                                        <w:right w:val="none" w:sz="0" w:space="0" w:color="auto"/>
                                                                      </w:divBdr>
                                                                    </w:div>
                                                                  </w:divsChild>
                                                                </w:div>
                                                                <w:div w:id="184905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9054466">
      <w:marLeft w:val="0"/>
      <w:marRight w:val="0"/>
      <w:marTop w:val="0"/>
      <w:marBottom w:val="0"/>
      <w:divBdr>
        <w:top w:val="none" w:sz="0" w:space="0" w:color="auto"/>
        <w:left w:val="none" w:sz="0" w:space="0" w:color="auto"/>
        <w:bottom w:val="none" w:sz="0" w:space="0" w:color="auto"/>
        <w:right w:val="none" w:sz="0" w:space="0" w:color="auto"/>
      </w:divBdr>
      <w:divsChild>
        <w:div w:id="1849054448">
          <w:marLeft w:val="0"/>
          <w:marRight w:val="0"/>
          <w:marTop w:val="0"/>
          <w:marBottom w:val="0"/>
          <w:divBdr>
            <w:top w:val="none" w:sz="0" w:space="0" w:color="auto"/>
            <w:left w:val="none" w:sz="0" w:space="0" w:color="auto"/>
            <w:bottom w:val="none" w:sz="0" w:space="0" w:color="auto"/>
            <w:right w:val="none" w:sz="0" w:space="0" w:color="auto"/>
          </w:divBdr>
          <w:divsChild>
            <w:div w:id="1849054475">
              <w:marLeft w:val="0"/>
              <w:marRight w:val="0"/>
              <w:marTop w:val="0"/>
              <w:marBottom w:val="0"/>
              <w:divBdr>
                <w:top w:val="none" w:sz="0" w:space="0" w:color="auto"/>
                <w:left w:val="none" w:sz="0" w:space="0" w:color="auto"/>
                <w:bottom w:val="none" w:sz="0" w:space="0" w:color="auto"/>
                <w:right w:val="none" w:sz="0" w:space="0" w:color="auto"/>
              </w:divBdr>
              <w:divsChild>
                <w:div w:id="1849054439">
                  <w:marLeft w:val="96"/>
                  <w:marRight w:val="0"/>
                  <w:marTop w:val="0"/>
                  <w:marBottom w:val="0"/>
                  <w:divBdr>
                    <w:top w:val="none" w:sz="0" w:space="0" w:color="auto"/>
                    <w:left w:val="single" w:sz="4" w:space="6" w:color="CCCCCC"/>
                    <w:bottom w:val="none" w:sz="0" w:space="0" w:color="auto"/>
                    <w:right w:val="none" w:sz="0" w:space="0" w:color="auto"/>
                  </w:divBdr>
                  <w:divsChild>
                    <w:div w:id="1849054477">
                      <w:marLeft w:val="0"/>
                      <w:marRight w:val="0"/>
                      <w:marTop w:val="0"/>
                      <w:marBottom w:val="0"/>
                      <w:divBdr>
                        <w:top w:val="none" w:sz="0" w:space="0" w:color="auto"/>
                        <w:left w:val="none" w:sz="0" w:space="0" w:color="auto"/>
                        <w:bottom w:val="none" w:sz="0" w:space="0" w:color="auto"/>
                        <w:right w:val="none" w:sz="0" w:space="0" w:color="auto"/>
                      </w:divBdr>
                      <w:divsChild>
                        <w:div w:id="1849054443">
                          <w:marLeft w:val="0"/>
                          <w:marRight w:val="0"/>
                          <w:marTop w:val="0"/>
                          <w:marBottom w:val="0"/>
                          <w:divBdr>
                            <w:top w:val="none" w:sz="0" w:space="0" w:color="auto"/>
                            <w:left w:val="none" w:sz="0" w:space="0" w:color="auto"/>
                            <w:bottom w:val="none" w:sz="0" w:space="0" w:color="auto"/>
                            <w:right w:val="none" w:sz="0" w:space="0" w:color="auto"/>
                          </w:divBdr>
                          <w:divsChild>
                            <w:div w:id="1849054452">
                              <w:marLeft w:val="0"/>
                              <w:marRight w:val="0"/>
                              <w:marTop w:val="0"/>
                              <w:marBottom w:val="0"/>
                              <w:divBdr>
                                <w:top w:val="none" w:sz="0" w:space="0" w:color="auto"/>
                                <w:left w:val="none" w:sz="0" w:space="0" w:color="auto"/>
                                <w:bottom w:val="none" w:sz="0" w:space="0" w:color="auto"/>
                                <w:right w:val="none" w:sz="0" w:space="0" w:color="auto"/>
                              </w:divBdr>
                              <w:divsChild>
                                <w:div w:id="1849054459">
                                  <w:marLeft w:val="50"/>
                                  <w:marRight w:val="0"/>
                                  <w:marTop w:val="100"/>
                                  <w:marBottom w:val="100"/>
                                  <w:divBdr>
                                    <w:top w:val="none" w:sz="0" w:space="0" w:color="auto"/>
                                    <w:left w:val="single" w:sz="8" w:space="3" w:color="000000"/>
                                    <w:bottom w:val="none" w:sz="0" w:space="0" w:color="auto"/>
                                    <w:right w:val="none" w:sz="0" w:space="0" w:color="auto"/>
                                  </w:divBdr>
                                  <w:divsChild>
                                    <w:div w:id="1849054461">
                                      <w:marLeft w:val="0"/>
                                      <w:marRight w:val="0"/>
                                      <w:marTop w:val="0"/>
                                      <w:marBottom w:val="0"/>
                                      <w:divBdr>
                                        <w:top w:val="none" w:sz="0" w:space="0" w:color="auto"/>
                                        <w:left w:val="none" w:sz="0" w:space="0" w:color="auto"/>
                                        <w:bottom w:val="none" w:sz="0" w:space="0" w:color="auto"/>
                                        <w:right w:val="none" w:sz="0" w:space="0" w:color="auto"/>
                                      </w:divBdr>
                                      <w:divsChild>
                                        <w:div w:id="1849054442">
                                          <w:marLeft w:val="0"/>
                                          <w:marRight w:val="0"/>
                                          <w:marTop w:val="0"/>
                                          <w:marBottom w:val="0"/>
                                          <w:divBdr>
                                            <w:top w:val="none" w:sz="0" w:space="0" w:color="auto"/>
                                            <w:left w:val="none" w:sz="0" w:space="0" w:color="auto"/>
                                            <w:bottom w:val="none" w:sz="0" w:space="0" w:color="auto"/>
                                            <w:right w:val="none" w:sz="0" w:space="0" w:color="auto"/>
                                          </w:divBdr>
                                        </w:div>
                                        <w:div w:id="18490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054473">
      <w:marLeft w:val="0"/>
      <w:marRight w:val="0"/>
      <w:marTop w:val="0"/>
      <w:marBottom w:val="0"/>
      <w:divBdr>
        <w:top w:val="none" w:sz="0" w:space="0" w:color="auto"/>
        <w:left w:val="none" w:sz="0" w:space="0" w:color="auto"/>
        <w:bottom w:val="none" w:sz="0" w:space="0" w:color="auto"/>
        <w:right w:val="none" w:sz="0" w:space="0" w:color="auto"/>
      </w:divBdr>
    </w:div>
    <w:div w:id="1849054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eitileu.ni/fylke/trom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facebook.com/l.php?u=https%3A%2F%2Fbit.ly%2F4ejDf56%3Ffbclid%3DIwZXh0bgNhZW0CMTAAYnJpZBEwOHZ5NnN1dkZHeFNKM0txUQEe9s6LsA4oE-9-OcWPwwMfHZXq-b_ydb-1UICsc2rTS3hR4yLZLix5_NctJ9Y_aem_s-gA62IF24mv6py8Szhu8Q&amp;h=AT0tP5PKhvoTqlRVO0DPhee4y5ZNDq0tF1zYK4ZAb-swasV1BB6j_7w32SYn-60ZaUepT31FMFATCcu08WxkqBL7bw-Rv8ZA6Eh9egpMEtEFx_h5_QgXAGfgrwCN92zATaS1x_TF8hTo-A&amp;__tn__=-UK-R&amp;c%5b0%5d=AT24J81IP7USsvKeLG80r1Tiug_YzqFLUZf_9weBY7QbekEbOa6VdFt41YJFVbHPnA8MBHwMorUkz9eYOcBtYVa4vSenlvi2dtSKAyMJxICiEcrhM7C1Zve0mwiXrRiQjGVfpOZg779vl8MzbXHLzxbdpiol70n-CrS8dXS8ZtvvtyPlR9Wt_oonD9N15_Qjgxo6d4uk2Gd88IgfmN2-9b2lQ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acebook.com/Tromsneitil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ker\Downloads\18.12.2020%20SAKSLISTE%20TIL%20STYREM&#216;TE%20I%20TROMS%20NEI%20TIL%20EU%2016.01.%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18.12.2020 SAKSLISTE TIL STYREMØTE I TROMS NEI TIL EU 16.01. 2021.dotx</Template>
  <TotalTime>26</TotalTime>
  <Pages>5</Pages>
  <Words>1499</Words>
  <Characters>8548</Characters>
  <Application>Microsoft Office Outlook</Application>
  <DocSecurity>0</DocSecurity>
  <Lines>0</Lines>
  <Paragraphs>0</Paragraphs>
  <ScaleCrop>false</ScaleCrop>
  <Company>Land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Bruker</dc:creator>
  <cp:keywords/>
  <dc:description/>
  <cp:lastModifiedBy>Elgsnes</cp:lastModifiedBy>
  <cp:revision>4</cp:revision>
  <cp:lastPrinted>2020-12-11T22:21:00Z</cp:lastPrinted>
  <dcterms:created xsi:type="dcterms:W3CDTF">2026-01-27T16:24:00Z</dcterms:created>
  <dcterms:modified xsi:type="dcterms:W3CDTF">2026-02-06T09:18:00Z</dcterms:modified>
</cp:coreProperties>
</file>